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A2E0" w14:textId="5A2782FC" w:rsidR="008E5848" w:rsidRDefault="00BF6CB7" w:rsidP="00BF6CB7">
      <w:pPr>
        <w:rPr>
          <w:rFonts w:ascii="Avenir Next LT Pro" w:hAnsi="Avenir Next LT Pro"/>
        </w:rPr>
      </w:pPr>
      <w:r w:rsidRPr="00522107">
        <w:rPr>
          <w:rFonts w:ascii="Avenir Next LT Pro" w:hAnsi="Avenir Next LT Pro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2344" behindDoc="0" locked="0" layoutInCell="1" allowOverlap="1" wp14:anchorId="38D8DFB4" wp14:editId="76F609C2">
                <wp:simplePos x="0" y="0"/>
                <wp:positionH relativeFrom="page">
                  <wp:posOffset>457200</wp:posOffset>
                </wp:positionH>
                <wp:positionV relativeFrom="paragraph">
                  <wp:posOffset>35011</wp:posOffset>
                </wp:positionV>
                <wp:extent cx="7289165" cy="7010400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2D94E" w14:textId="7A5083E6" w:rsidR="005D0DA3" w:rsidRDefault="009866A3" w:rsidP="00BF6C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8A8D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DE0FAF9" wp14:editId="5D93315B">
                                  <wp:extent cx="4147185" cy="2009775"/>
                                  <wp:effectExtent l="0" t="0" r="0" b="0"/>
                                  <wp:docPr id="700335390" name="Imagen 1" descr="Interfaz de usuario gráfica, Aplicación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335390" name="Imagen 1" descr="Interfaz de usuario gráfica, Aplicación&#10;&#10;Descripción generada automáticamente con confianza media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b="31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729" cy="201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DA3" w:rsidRPr="00BF6975">
                              <w:rPr>
                                <w:rFonts w:ascii="Avenir Next LT Pro" w:hAnsi="Avenir Next LT Pro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67D774AD" w14:textId="77777777" w:rsidR="005D0DA3" w:rsidRPr="00E77FEE" w:rsidRDefault="005D0DA3" w:rsidP="00BF6CB7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</w:pPr>
                            <w:r w:rsidRPr="00E77FEE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>Formulario de Inscripción</w:t>
                            </w:r>
                          </w:p>
                          <w:p w14:paraId="2FA31769" w14:textId="77777777" w:rsidR="005D0DA3" w:rsidRDefault="005D0DA3" w:rsidP="00BF6CB7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  <w:t>Performance</w:t>
                            </w:r>
                          </w:p>
                          <w:p w14:paraId="2699C449" w14:textId="77777777" w:rsidR="005D0DA3" w:rsidRDefault="005D0DA3" w:rsidP="00BF6CB7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  <w:t>Marketing</w:t>
                            </w:r>
                          </w:p>
                          <w:p w14:paraId="63B636D3" w14:textId="49B7ADF7" w:rsidR="005D0DA3" w:rsidRPr="00144564" w:rsidRDefault="005D0DA3" w:rsidP="00BF6CB7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20"/>
                                <w:szCs w:val="120"/>
                              </w:rPr>
                            </w:pPr>
                            <w:r w:rsidRPr="00E77FEE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>2024</w:t>
                            </w:r>
                          </w:p>
                          <w:p w14:paraId="606229AC" w14:textId="77777777" w:rsidR="005D0DA3" w:rsidRPr="000333D6" w:rsidRDefault="005D0DA3" w:rsidP="00BF6CB7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30E59057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71DF1FD0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17D44FF9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70CBC07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E9637B4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73E3C217" w14:textId="77777777" w:rsidR="005D0DA3" w:rsidRPr="00B41144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0399D40F" w14:textId="77777777" w:rsidR="005D0DA3" w:rsidRPr="001D681F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</w:pPr>
                            <w:r w:rsidRPr="006C0064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  <w:r w:rsidRPr="001D681F"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  <w:t>ENTRY FORM</w:t>
                            </w:r>
                          </w:p>
                          <w:p w14:paraId="3F6905E9" w14:textId="77777777" w:rsidR="005D0DA3" w:rsidRPr="001D681F" w:rsidRDefault="005D0DA3" w:rsidP="00BF6CB7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2"/>
                                <w:lang w:val="en-US"/>
                              </w:rPr>
                            </w:pPr>
                          </w:p>
                          <w:p w14:paraId="3B1499E8" w14:textId="77777777" w:rsidR="005D0DA3" w:rsidRPr="001D681F" w:rsidRDefault="005D0DA3" w:rsidP="00BF6CB7">
                            <w:pPr>
                              <w:spacing w:line="240" w:lineRule="auto"/>
                              <w:jc w:val="right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lang w:val="en-US"/>
                              </w:rPr>
                              <w:t>Awarding Ideas That Work</w:t>
                            </w: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vertAlign w:val="superscript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8DF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.75pt;width:573.95pt;height:552pt;z-index:251662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" stroked="f">
                <v:textbox>
                  <w:txbxContent>
                    <w:p w14:paraId="6582D94E" w14:textId="7A5083E6" w:rsidR="005D0DA3" w:rsidRDefault="009866A3" w:rsidP="00BF6CB7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8A8D8F"/>
                          <w:sz w:val="48"/>
                          <w:szCs w:val="48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DE0FAF9" wp14:editId="5D93315B">
                            <wp:extent cx="4147185" cy="2009775"/>
                            <wp:effectExtent l="0" t="0" r="0" b="0"/>
                            <wp:docPr id="700335390" name="Imagen 1" descr="Interfaz de usuario gráfica, Aplicación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0335390" name="Imagen 1" descr="Interfaz de usuario gráfica, Aplicación&#10;&#10;Descripción generada automáticamente con confianza media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b="31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9729" cy="20110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DA3" w:rsidRPr="00BF6975">
                        <w:rPr>
                          <w:rFonts w:ascii="Avenir Next LT Pro" w:hAnsi="Avenir Next LT Pro"/>
                          <w:b/>
                          <w:sz w:val="48"/>
                          <w:szCs w:val="48"/>
                        </w:rPr>
                        <w:br/>
                      </w:r>
                    </w:p>
                    <w:p w14:paraId="67D774AD" w14:textId="77777777" w:rsidR="005D0DA3" w:rsidRPr="00E77FEE" w:rsidRDefault="005D0DA3" w:rsidP="00BF6CB7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</w:pPr>
                      <w:r w:rsidRPr="00E77FEE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>Formulario de Inscripción</w:t>
                      </w:r>
                    </w:p>
                    <w:p w14:paraId="2FA31769" w14:textId="77777777" w:rsidR="005D0DA3" w:rsidRDefault="005D0DA3" w:rsidP="00BF6CB7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</w:pPr>
                      <w:r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  <w:t>Performance</w:t>
                      </w:r>
                    </w:p>
                    <w:p w14:paraId="2699C449" w14:textId="77777777" w:rsidR="005D0DA3" w:rsidRDefault="005D0DA3" w:rsidP="00BF6CB7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</w:pPr>
                      <w:r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  <w:t>Marketing</w:t>
                      </w:r>
                    </w:p>
                    <w:p w14:paraId="63B636D3" w14:textId="49B7ADF7" w:rsidR="005D0DA3" w:rsidRPr="00144564" w:rsidRDefault="005D0DA3" w:rsidP="00BF6CB7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20"/>
                          <w:szCs w:val="120"/>
                        </w:rPr>
                      </w:pPr>
                      <w:r w:rsidRPr="00E77FEE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>2024</w:t>
                      </w:r>
                    </w:p>
                    <w:p w14:paraId="606229AC" w14:textId="77777777" w:rsidR="005D0DA3" w:rsidRPr="000333D6" w:rsidRDefault="005D0DA3" w:rsidP="00BF6CB7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30E59057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71DF1FD0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17D44FF9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70CBC07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E9637B4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73E3C217" w14:textId="77777777" w:rsidR="005D0DA3" w:rsidRPr="00B41144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0399D40F" w14:textId="77777777" w:rsidR="005D0DA3" w:rsidRPr="001D681F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</w:pPr>
                      <w:r w:rsidRPr="006C0064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  <w:r w:rsidRPr="001D681F"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  <w:t>ENTRY FORM</w:t>
                      </w:r>
                    </w:p>
                    <w:p w14:paraId="3F6905E9" w14:textId="77777777" w:rsidR="005D0DA3" w:rsidRPr="001D681F" w:rsidRDefault="005D0DA3" w:rsidP="00BF6CB7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2"/>
                          <w:lang w:val="en-US"/>
                        </w:rPr>
                      </w:pPr>
                    </w:p>
                    <w:p w14:paraId="3B1499E8" w14:textId="77777777" w:rsidR="005D0DA3" w:rsidRPr="001D681F" w:rsidRDefault="005D0DA3" w:rsidP="00BF6CB7">
                      <w:pPr>
                        <w:spacing w:line="240" w:lineRule="auto"/>
                        <w:jc w:val="right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lang w:val="en-US"/>
                        </w:rPr>
                        <w:t>Awarding Ideas That Work</w:t>
                      </w: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vertAlign w:val="superscript"/>
                          <w:lang w:val="en-US"/>
                        </w:rPr>
                        <w:t>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3368" behindDoc="0" locked="0" layoutInCell="1" allowOverlap="1" wp14:anchorId="017EAA79" wp14:editId="735E8F0A">
            <wp:simplePos x="0" y="0"/>
            <wp:positionH relativeFrom="column">
              <wp:posOffset>1576705</wp:posOffset>
            </wp:positionH>
            <wp:positionV relativeFrom="paragraph">
              <wp:posOffset>2964815</wp:posOffset>
            </wp:positionV>
            <wp:extent cx="6978650" cy="6978650"/>
            <wp:effectExtent l="0" t="0" r="0" b="0"/>
            <wp:wrapNone/>
            <wp:docPr id="1755340529" name="Picture 17553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40529" name="Picture 17553405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5E" w:rsidRPr="00522107">
        <w:rPr>
          <w:rFonts w:ascii="Avenir Next LT Pro" w:hAnsi="Avenir Next LT Pro"/>
        </w:rPr>
        <w:br w:type="page"/>
      </w:r>
    </w:p>
    <w:p w14:paraId="7CEB642D" w14:textId="4A5E1308" w:rsidR="008E5848" w:rsidRDefault="008E5848">
      <w:pPr>
        <w:spacing w:after="0" w:line="240" w:lineRule="auto"/>
        <w:rPr>
          <w:rFonts w:ascii="Avenir Next LT Pro" w:hAnsi="Avenir Next LT Pro"/>
        </w:rPr>
      </w:pPr>
      <w:r w:rsidRPr="000333D6">
        <w:rPr>
          <w:rFonts w:ascii="Avenir Next LT Pro" w:hAnsi="Avenir Next LT Pro"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60296" behindDoc="0" locked="0" layoutInCell="1" allowOverlap="1" wp14:anchorId="160D001C" wp14:editId="365BD347">
                <wp:simplePos x="0" y="0"/>
                <wp:positionH relativeFrom="page">
                  <wp:posOffset>716692</wp:posOffset>
                </wp:positionH>
                <wp:positionV relativeFrom="paragraph">
                  <wp:posOffset>164345</wp:posOffset>
                </wp:positionV>
                <wp:extent cx="6363335" cy="8649112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8649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F872" w14:textId="77777777" w:rsidR="005D0DA3" w:rsidRPr="000333D6" w:rsidRDefault="005D0DA3" w:rsidP="0015212A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      </w:r>
                          </w:p>
                          <w:p w14:paraId="772B3794" w14:textId="5009EC20" w:rsidR="005D0DA3" w:rsidRPr="000333D6" w:rsidRDefault="005D0DA3" w:rsidP="0015212A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de más de 125 mercados. Como fuerza unificadora para marcas, agencias y plataformas de medios de comunicación de todo el mundo, impulsamos el pensamiento progresista y fomentamos una cultura de la efectividad en todo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la industria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a la vez que equipamos a los profesionales del marketing con las herramientas y la formación que necesitan para 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ener éxito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00026DF" w14:textId="77777777" w:rsidR="005D0DA3" w:rsidRPr="000333D6" w:rsidRDefault="005D0DA3" w:rsidP="0015212A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Los Effie Awards son un símbolo mundialmente reconocido de los logros más destacados. 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      </w:r>
                          </w:p>
                          <w:p w14:paraId="30E00776" w14:textId="20B93607" w:rsidR="005D0DA3" w:rsidRPr="00327710" w:rsidRDefault="005D0DA3" w:rsidP="0015212A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771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Le deseamos lo mejor en la competencia de este añ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32771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18B14A" w14:textId="0C565780" w:rsidR="005D0DA3" w:rsidRDefault="005D0DA3" w:rsidP="008E584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7678764" w14:textId="77777777" w:rsidR="005D0DA3" w:rsidRPr="000333D6" w:rsidRDefault="005D0DA3" w:rsidP="008E5848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8D872F7" w14:textId="5819C70B" w:rsidR="005D0DA3" w:rsidRDefault="005D0DA3" w:rsidP="008E584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</w:pPr>
                            <w:r w:rsidRPr="00427EC7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Categoría Performance Marketing:  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Esta  categoría reconoce los esfuerzos más efectivos de Performance Marketing. Para ser elegible, su esfuerzo debe haber sido dirigido por performance marketing y el caso debe demostrar cómo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esfuerzo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s en </w:t>
                            </w:r>
                            <w:r w:rsidRPr="002B407D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marketing de afiliación, la búsqueda paga, SEO o el contenido patrocinado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gener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aron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resultados para la empresa utilizando los KPI´s de performance marketing. </w:t>
                            </w:r>
                          </w:p>
                          <w:p w14:paraId="58592453" w14:textId="21BDB6CA" w:rsidR="005D0DA3" w:rsidRPr="008E5848" w:rsidRDefault="005D0DA3" w:rsidP="008E584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Nota: Los participantes deben utilizar el formato de inscripción de Performance </w:t>
                            </w:r>
                            <w:r w:rsidRPr="00A71141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Marketing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cuando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se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presenten en esta categoría. Existen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lineamientos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especiales a la hora de presentar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 xml:space="preserve"> su creatividad y cómo se dio vida a la idea</w:t>
                            </w:r>
                            <w:r w:rsidRPr="00427EC7">
                              <w:rPr>
                                <w:rFonts w:ascii="Calibri" w:hAnsi="Calibri" w:cs="Calibri"/>
                                <w:bCs/>
                                <w:noProof/>
                                <w:sz w:val="20"/>
                                <w:szCs w:val="20"/>
                                <w:lang w:val="es-ES" w:bidi="en-US"/>
                              </w:rPr>
                              <w:t>.</w:t>
                            </w:r>
                          </w:p>
                          <w:p w14:paraId="3BBC6D46" w14:textId="77777777" w:rsidR="005D0DA3" w:rsidRPr="00B41144" w:rsidRDefault="005D0DA3" w:rsidP="008E5848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6B8DDE9" w14:textId="72D96192" w:rsidR="005D0DA3" w:rsidRPr="00B41144" w:rsidRDefault="005D0DA3" w:rsidP="008E5848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3D26186C" w14:textId="77777777" w:rsidR="005D0DA3" w:rsidRPr="00B41144" w:rsidRDefault="005D0DA3" w:rsidP="008E5848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7983CCD5" w14:textId="77777777" w:rsidR="005D0DA3" w:rsidRPr="001D681F" w:rsidRDefault="005D0DA3" w:rsidP="008E5848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447505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</w:p>
                          <w:p w14:paraId="50561345" w14:textId="77777777" w:rsidR="005D0DA3" w:rsidRPr="001D681F" w:rsidRDefault="005D0DA3" w:rsidP="008E5848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001C" id="_x0000_s1027" type="#_x0000_t202" style="position:absolute;margin-left:56.45pt;margin-top:12.95pt;width:501.05pt;height:681.05pt;z-index:251660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" stroked="f">
                <v:textbox>
                  <w:txbxContent>
                    <w:p w14:paraId="7E3FF872" w14:textId="77777777" w:rsidR="005D0DA3" w:rsidRPr="000333D6" w:rsidRDefault="005D0DA3" w:rsidP="0015212A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</w:r>
                    </w:p>
                    <w:p w14:paraId="772B3794" w14:textId="5009EC20" w:rsidR="005D0DA3" w:rsidRPr="000333D6" w:rsidRDefault="005D0DA3" w:rsidP="0015212A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de más de 125 mercados. Como fuerza unificadora para marcas, agencias y plataformas de medios de comunicación de todo el mundo, impulsamos el pensamiento progresista y fomentamos una cultura de la efectividad en todo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la industria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a la vez que equipamos a los profesionales del marketing con las herramientas y la formación que necesitan para 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ener éxito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00026DF" w14:textId="77777777" w:rsidR="005D0DA3" w:rsidRPr="000333D6" w:rsidRDefault="005D0DA3" w:rsidP="0015212A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Los Effie Awards son un símbolo mundialmente reconocido de los logros más destacados. 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</w:r>
                    </w:p>
                    <w:p w14:paraId="30E00776" w14:textId="20B93607" w:rsidR="005D0DA3" w:rsidRPr="00327710" w:rsidRDefault="005D0DA3" w:rsidP="0015212A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2771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Le deseamos lo mejor en la competencia de este añ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32771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618B14A" w14:textId="0C565780" w:rsidR="005D0DA3" w:rsidRDefault="005D0DA3" w:rsidP="008E5848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67678764" w14:textId="77777777" w:rsidR="005D0DA3" w:rsidRPr="000333D6" w:rsidRDefault="005D0DA3" w:rsidP="008E5848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8D872F7" w14:textId="5819C70B" w:rsidR="005D0DA3" w:rsidRDefault="005D0DA3" w:rsidP="008E5848">
                      <w:pPr>
                        <w:spacing w:line="276" w:lineRule="auto"/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</w:pPr>
                      <w:r w:rsidRPr="00427EC7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val="es-ES"/>
                        </w:rPr>
                        <w:t xml:space="preserve">Categoría Performance Marketing:  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Esta  categoría reconoce los esfuerzos más efectivos de Performance Marketing. Para ser elegible, su esfuerzo debe haber sido dirigido por performance marketing y el caso debe demostrar cómo 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esfuerzo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s en </w:t>
                      </w:r>
                      <w:r w:rsidRPr="002B407D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marketing de afiliación, la búsqueda paga, SEO o el contenido patrocinado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gener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aron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resultados para la empresa utilizando los KPI´s de performance marketing. </w:t>
                      </w:r>
                    </w:p>
                    <w:p w14:paraId="58592453" w14:textId="21BDB6CA" w:rsidR="005D0DA3" w:rsidRPr="008E5848" w:rsidRDefault="005D0DA3" w:rsidP="008E5848">
                      <w:pPr>
                        <w:spacing w:line="276" w:lineRule="auto"/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bidi="en-US"/>
                        </w:rPr>
                      </w:pP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Nota: Los participantes deben utilizar el formato de inscripción de Performance </w:t>
                      </w:r>
                      <w:r w:rsidRPr="00A71141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Marketing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cuando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se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presenten en esta categoría. Existen 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lineamientos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especiales a la hora de presentar</w:t>
                      </w:r>
                      <w:r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 xml:space="preserve"> su creatividad y cómo se dio vida a la idea</w:t>
                      </w:r>
                      <w:r w:rsidRPr="00427EC7">
                        <w:rPr>
                          <w:rFonts w:ascii="Calibri" w:hAnsi="Calibri" w:cs="Calibri"/>
                          <w:bCs/>
                          <w:noProof/>
                          <w:sz w:val="20"/>
                          <w:szCs w:val="20"/>
                          <w:lang w:val="es-ES" w:bidi="en-US"/>
                        </w:rPr>
                        <w:t>.</w:t>
                      </w:r>
                    </w:p>
                    <w:p w14:paraId="3BBC6D46" w14:textId="77777777" w:rsidR="005D0DA3" w:rsidRPr="00B41144" w:rsidRDefault="005D0DA3" w:rsidP="008E5848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6B8DDE9" w14:textId="72D96192" w:rsidR="005D0DA3" w:rsidRPr="00B41144" w:rsidRDefault="005D0DA3" w:rsidP="008E5848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3D26186C" w14:textId="77777777" w:rsidR="005D0DA3" w:rsidRPr="00B41144" w:rsidRDefault="005D0DA3" w:rsidP="008E5848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7983CCD5" w14:textId="77777777" w:rsidR="005D0DA3" w:rsidRPr="001D681F" w:rsidRDefault="005D0DA3" w:rsidP="008E5848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447505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</w:p>
                    <w:p w14:paraId="50561345" w14:textId="77777777" w:rsidR="005D0DA3" w:rsidRPr="001D681F" w:rsidRDefault="005D0DA3" w:rsidP="008E5848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venir Next LT Pro" w:hAnsi="Avenir Next LT Pro"/>
        </w:rPr>
        <w:br w:type="page"/>
      </w:r>
    </w:p>
    <w:p w14:paraId="3B79D747" w14:textId="77777777" w:rsidR="007F605E" w:rsidRPr="00522107" w:rsidRDefault="007F605E" w:rsidP="0015212A">
      <w:pPr>
        <w:rPr>
          <w:rFonts w:ascii="Avenir Next LT Pro" w:hAnsi="Avenir Next LT Pro"/>
          <w:b/>
          <w:sz w:val="40"/>
        </w:rPr>
      </w:pPr>
    </w:p>
    <w:p w14:paraId="68E0D702" w14:textId="63D1E659" w:rsidR="00440560" w:rsidRPr="00EE53E7" w:rsidRDefault="00440560" w:rsidP="00440560">
      <w:pPr>
        <w:framePr w:hSpace="180" w:wrap="around" w:vAnchor="text" w:hAnchor="margin" w:xAlign="right" w:y="-321"/>
        <w:spacing w:before="120" w:after="0" w:line="240" w:lineRule="auto"/>
        <w:rPr>
          <w:rFonts w:ascii="Calibri" w:hAnsi="Calibri" w:cs="Calibri"/>
          <w:b/>
          <w:sz w:val="32"/>
        </w:rPr>
      </w:pPr>
      <w:r w:rsidRPr="00EE53E7">
        <w:rPr>
          <w:rFonts w:ascii="Calibri" w:hAnsi="Calibri" w:cs="Calibri"/>
          <w:b/>
          <w:sz w:val="32"/>
        </w:rPr>
        <w:t>CHECKLIST</w:t>
      </w:r>
      <w:r w:rsidR="00C15EC9" w:rsidRPr="00EE53E7">
        <w:rPr>
          <w:rFonts w:ascii="Calibri" w:hAnsi="Calibri" w:cs="Calibri"/>
          <w:b/>
          <w:sz w:val="32"/>
        </w:rPr>
        <w:t xml:space="preserve"> PARA INSCRIPCIÓN</w:t>
      </w:r>
    </w:p>
    <w:p w14:paraId="792297FA" w14:textId="179395B6" w:rsidR="000C6E8E" w:rsidRPr="0015212A" w:rsidRDefault="00D63051" w:rsidP="00D63051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</w:pPr>
      <w:r w:rsidRPr="0015212A">
        <w:rPr>
          <w:rFonts w:ascii="Calibri" w:hAnsi="Calibri" w:cs="Calibri"/>
          <w:sz w:val="22"/>
          <w:szCs w:val="22"/>
        </w:rPr>
        <w:t>Este documento le ayudará en la preparación de su inscripción. Refleja nuestro formulario de inscripción en línea, proporcionándole todas las preguntas tal cual aparecen en</w:t>
      </w:r>
      <w:r w:rsidR="00EB2937" w:rsidRPr="0015212A">
        <w:rPr>
          <w:rFonts w:ascii="Calibri" w:hAnsi="Calibri" w:cs="Calibri"/>
          <w:sz w:val="22"/>
          <w:szCs w:val="22"/>
        </w:rPr>
        <w:t xml:space="preserve"> la </w:t>
      </w:r>
      <w:hyperlink r:id="rId13" w:history="1">
        <w:r w:rsidR="00EB2937" w:rsidRPr="0015212A">
          <w:rPr>
            <w:rStyle w:val="Hipervnculo"/>
            <w:rFonts w:ascii="Calibri" w:hAnsi="Calibri" w:cs="Calibri"/>
            <w:sz w:val="22"/>
            <w:szCs w:val="22"/>
          </w:rPr>
          <w:t xml:space="preserve">plataforma </w:t>
        </w:r>
        <w:r w:rsidRPr="0015212A">
          <w:rPr>
            <w:rStyle w:val="Hipervnculo"/>
            <w:rFonts w:ascii="Calibri" w:hAnsi="Calibri" w:cs="Calibri"/>
            <w:sz w:val="22"/>
            <w:szCs w:val="22"/>
          </w:rPr>
          <w:t>de Inscripción</w:t>
        </w:r>
      </w:hyperlink>
      <w:r w:rsidRPr="0015212A">
        <w:rPr>
          <w:rFonts w:ascii="Calibri" w:hAnsi="Calibri" w:cs="Calibri"/>
          <w:sz w:val="22"/>
          <w:szCs w:val="22"/>
        </w:rPr>
        <w:t xml:space="preserve">. En </w:t>
      </w:r>
      <w:r w:rsidR="00EB2937" w:rsidRPr="0015212A">
        <w:rPr>
          <w:rFonts w:ascii="Calibri" w:hAnsi="Calibri" w:cs="Calibri"/>
          <w:sz w:val="22"/>
          <w:szCs w:val="22"/>
        </w:rPr>
        <w:t>la plataforma</w:t>
      </w:r>
      <w:r w:rsidRPr="0015212A">
        <w:rPr>
          <w:rFonts w:ascii="Calibri" w:hAnsi="Calibri" w:cs="Calibri"/>
          <w:sz w:val="22"/>
          <w:szCs w:val="22"/>
        </w:rPr>
        <w:t>, algunas preguntas tienen li</w:t>
      </w:r>
      <w:r w:rsidR="00EB2937" w:rsidRPr="0015212A">
        <w:rPr>
          <w:rFonts w:ascii="Calibri" w:hAnsi="Calibri" w:cs="Calibri"/>
          <w:sz w:val="22"/>
          <w:szCs w:val="22"/>
        </w:rPr>
        <w:t>stas desplegables</w:t>
      </w:r>
      <w:r w:rsidRPr="0015212A">
        <w:rPr>
          <w:rFonts w:ascii="Calibri" w:hAnsi="Calibri" w:cs="Calibri"/>
          <w:sz w:val="22"/>
          <w:szCs w:val="22"/>
        </w:rPr>
        <w:t xml:space="preserve"> para que usted elija; esta plantilla enumera todas las opciones para que pueda prepararse de antemano.</w:t>
      </w:r>
      <w:r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</w:p>
    <w:p w14:paraId="316E5DE8" w14:textId="2FAE4E0F" w:rsidR="009802FF" w:rsidRPr="0015212A" w:rsidRDefault="009802FF" w:rsidP="009802FF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</w:pPr>
      <w:r w:rsidRPr="0015212A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Hemos actualizado el n</w:t>
      </w:r>
      <w:r w:rsidR="00A71141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ú</w:t>
      </w:r>
      <w:r w:rsidRPr="0015212A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mero de palabra</w:t>
      </w:r>
      <w:r w:rsidR="00A71141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s</w:t>
      </w:r>
      <w:r w:rsidRPr="0015212A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 xml:space="preserve"> en algunas res</w:t>
      </w:r>
      <w:r w:rsidR="00A71141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p</w:t>
      </w:r>
      <w:r w:rsidRPr="0015212A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uestas para que cuente mejor su historia.</w:t>
      </w:r>
    </w:p>
    <w:p w14:paraId="4702E2C0" w14:textId="635B46ED" w:rsidR="00A71141" w:rsidRDefault="00C15EC9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sz w:val="22"/>
          <w:szCs w:val="22"/>
        </w:rPr>
      </w:pPr>
      <w:r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Las resp</w:t>
      </w:r>
      <w:r w:rsidR="00EB2937"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uestas deberán ser copiadas en </w:t>
      </w:r>
      <w:r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</w:t>
      </w:r>
      <w:r w:rsidR="00EB2937"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a</w:t>
      </w:r>
      <w:r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  <w:hyperlink r:id="rId14" w:history="1">
        <w:r w:rsidR="00EB2937" w:rsidRPr="0015212A">
          <w:rPr>
            <w:rStyle w:val="Hipervnculo"/>
            <w:rFonts w:ascii="Calibri" w:hAnsi="Calibri" w:cs="Calibri"/>
            <w:b/>
            <w:sz w:val="22"/>
            <w:szCs w:val="22"/>
          </w:rPr>
          <w:t xml:space="preserve">Plataforma </w:t>
        </w:r>
        <w:r w:rsidRPr="0015212A">
          <w:rPr>
            <w:rStyle w:val="Hipervnculo"/>
            <w:rFonts w:ascii="Calibri" w:hAnsi="Calibri" w:cs="Calibri"/>
            <w:b/>
            <w:sz w:val="22"/>
            <w:szCs w:val="22"/>
          </w:rPr>
          <w:t>de Inscripción</w:t>
        </w:r>
      </w:hyperlink>
      <w:r w:rsidRPr="0015212A">
        <w:rPr>
          <w:rStyle w:val="Hipervnculo"/>
          <w:rFonts w:ascii="Calibri" w:hAnsi="Calibri" w:cs="Calibri"/>
          <w:b/>
          <w:color w:val="8A8D8F" w:themeColor="accent3"/>
          <w:sz w:val="22"/>
          <w:szCs w:val="22"/>
          <w:u w:val="none"/>
        </w:rPr>
        <w:t xml:space="preserve"> </w:t>
      </w:r>
      <w:r w:rsidRPr="0015212A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para poder enviar su caso. </w:t>
      </w:r>
      <w:r w:rsidRPr="0015212A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 xml:space="preserve"> </w:t>
      </w:r>
      <w:r w:rsidRPr="0015212A">
        <w:rPr>
          <w:rFonts w:ascii="Calibri" w:hAnsi="Calibri" w:cs="Calibri"/>
          <w:sz w:val="22"/>
          <w:szCs w:val="22"/>
        </w:rPr>
        <w:t>Por favor, dése el tiempo suficiente pa</w:t>
      </w:r>
      <w:r w:rsidR="00EB2937" w:rsidRPr="0015212A">
        <w:rPr>
          <w:rFonts w:ascii="Calibri" w:hAnsi="Calibri" w:cs="Calibri"/>
          <w:sz w:val="22"/>
          <w:szCs w:val="22"/>
        </w:rPr>
        <w:t xml:space="preserve">ra transferir las respuestas a la plataforma </w:t>
      </w:r>
      <w:r w:rsidRPr="0015212A">
        <w:rPr>
          <w:rFonts w:ascii="Calibri" w:hAnsi="Calibri" w:cs="Calibri"/>
          <w:sz w:val="22"/>
          <w:szCs w:val="22"/>
        </w:rPr>
        <w:t>antes de la fecha límite de inscripción prevista.</w:t>
      </w:r>
    </w:p>
    <w:p w14:paraId="2F468BA4" w14:textId="626F717A" w:rsidR="00AF1946" w:rsidRPr="0015212A" w:rsidRDefault="00A71141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 w:rsidRPr="009814C6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>El siguiente checklist lo guiará en el proceso de recopilación de información:</w:t>
      </w:r>
      <w:r w:rsidR="00E57DBE" w:rsidRPr="0015212A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5212A" w:rsidRPr="0015212A" w14:paraId="23F43003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7E2E0FB3" w14:textId="35DE5403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15212A">
              <w:rPr>
                <w:rFonts w:ascii="Calibri" w:hAnsi="Calibri" w:cs="Calibri"/>
                <w:b/>
                <w:sz w:val="22"/>
                <w:szCs w:val="22"/>
              </w:rPr>
              <w:t xml:space="preserve">REVISADO POR JURADOS  </w:t>
            </w:r>
          </w:p>
        </w:tc>
        <w:tc>
          <w:tcPr>
            <w:tcW w:w="5395" w:type="dxa"/>
            <w:vAlign w:val="center"/>
          </w:tcPr>
          <w:p w14:paraId="3D7F10F3" w14:textId="77777777" w:rsidR="0015212A" w:rsidRPr="009814C6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9814C6">
              <w:rPr>
                <w:rFonts w:ascii="Calibri" w:hAnsi="Calibri" w:cs="Calibri"/>
                <w:b/>
                <w:sz w:val="22"/>
                <w:szCs w:val="22"/>
              </w:rPr>
              <w:t>REQUISITOS ADICIONALES</w:t>
            </w:r>
          </w:p>
          <w:p w14:paraId="481D37D8" w14:textId="4EB9FFF6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9814C6">
              <w:rPr>
                <w:rFonts w:ascii="Calibri" w:hAnsi="Calibri" w:cs="Calibri"/>
                <w:bCs/>
                <w:sz w:val="18"/>
                <w:szCs w:val="18"/>
              </w:rPr>
              <w:t>Esto nos permitirá destacarlo a usted y a su trabajo</w:t>
            </w:r>
          </w:p>
        </w:tc>
      </w:tr>
      <w:tr w:rsidR="0015212A" w:rsidRPr="0015212A" w14:paraId="3F072B39" w14:textId="77777777" w:rsidTr="00C15EC9">
        <w:trPr>
          <w:trHeight w:val="20"/>
        </w:trPr>
        <w:tc>
          <w:tcPr>
            <w:tcW w:w="5395" w:type="dxa"/>
            <w:shd w:val="clear" w:color="auto" w:fill="auto"/>
            <w:vAlign w:val="center"/>
          </w:tcPr>
          <w:p w14:paraId="69E2B50F" w14:textId="39921C36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15212A">
              <w:rPr>
                <w:rFonts w:ascii="Calibri" w:hAnsi="Calibri" w:cs="Calibri"/>
                <w:bCs/>
                <w:sz w:val="22"/>
                <w:szCs w:val="22"/>
              </w:rPr>
              <w:t xml:space="preserve">Formulario de Inscripción por Escrito </w:t>
            </w:r>
            <w:r w:rsidRPr="0015212A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</w:rPr>
              <w:t>(</w:t>
            </w: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Detalles del caso/ Resumen Ejecutivo</w:t>
            </w:r>
            <w:r w:rsidRPr="0015212A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, </w:t>
            </w:r>
            <w:proofErr w:type="gramStart"/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Secciones  1</w:t>
            </w:r>
            <w:proofErr w:type="gramEnd"/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-4,</w:t>
            </w:r>
            <w:r w:rsidRPr="0015212A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 </w:t>
            </w: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Resumen de Inversión</w:t>
            </w:r>
            <w:r w:rsidRPr="0015212A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>)</w:t>
            </w:r>
          </w:p>
        </w:tc>
        <w:tc>
          <w:tcPr>
            <w:tcW w:w="5395" w:type="dxa"/>
            <w:vAlign w:val="center"/>
          </w:tcPr>
          <w:p w14:paraId="3948F5B6" w14:textId="00322DBA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Antecedentes del Caso</w:t>
            </w:r>
          </w:p>
        </w:tc>
      </w:tr>
      <w:tr w:rsidR="0015212A" w:rsidRPr="0015212A" w14:paraId="0CD6342B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111F6F6" w14:textId="639C1341" w:rsidR="0015212A" w:rsidRPr="0015212A" w:rsidRDefault="00E674D1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B4975A" w:themeColor="accent1"/>
                <w:sz w:val="22"/>
                <w:szCs w:val="22"/>
              </w:rPr>
            </w:pPr>
            <w:hyperlink w:anchor="Creative" w:history="1">
              <w:r w:rsidR="0015212A" w:rsidRPr="0015212A">
                <w:rPr>
                  <w:rStyle w:val="Hipervnculo"/>
                  <w:rFonts w:ascii="Calibri" w:hAnsi="Calibri" w:cs="Calibri"/>
                  <w:bCs/>
                  <w:color w:val="000000" w:themeColor="text1"/>
                  <w:sz w:val="22"/>
                  <w:szCs w:val="22"/>
                  <w:u w:val="none"/>
                </w:rPr>
                <w:t xml:space="preserve">Ejemplos </w:t>
              </w:r>
              <w:proofErr w:type="gramStart"/>
              <w:r w:rsidR="0015212A" w:rsidRPr="0015212A">
                <w:rPr>
                  <w:rStyle w:val="Hipervnculo"/>
                  <w:rFonts w:ascii="Calibri" w:hAnsi="Calibri" w:cs="Calibri"/>
                  <w:bCs/>
                  <w:color w:val="000000" w:themeColor="text1"/>
                  <w:sz w:val="22"/>
                  <w:szCs w:val="22"/>
                  <w:u w:val="none"/>
                </w:rPr>
                <w:t>Creativos  (</w:t>
              </w:r>
              <w:proofErr w:type="gramEnd"/>
              <w:r w:rsidR="0015212A" w:rsidRPr="0015212A">
                <w:rPr>
                  <w:rStyle w:val="Hipervnculo"/>
                  <w:rFonts w:ascii="Calibri" w:hAnsi="Calibri" w:cs="Calibri"/>
                  <w:bCs/>
                  <w:color w:val="000000" w:themeColor="text1"/>
                  <w:sz w:val="22"/>
                  <w:szCs w:val="22"/>
                  <w:u w:val="none"/>
                </w:rPr>
                <w:t>Reel Creativo, Imágenes)</w:t>
              </w:r>
            </w:hyperlink>
            <w:r w:rsidR="0015212A" w:rsidRPr="0015212A">
              <w:rPr>
                <w:rStyle w:val="Hipervnculo"/>
                <w:rFonts w:ascii="Calibri" w:hAnsi="Calibri" w:cs="Calibri"/>
                <w:bCs/>
                <w:color w:val="000000" w:themeColor="text1"/>
                <w:sz w:val="22"/>
                <w:szCs w:val="22"/>
                <w:u w:val="none"/>
              </w:rPr>
              <w:t xml:space="preserve"> Revise los requerimientos en el </w:t>
            </w:r>
            <w:hyperlink r:id="rId15" w:history="1">
              <w:proofErr w:type="spellStart"/>
              <w:r w:rsidR="0015212A" w:rsidRPr="0015212A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>Entry</w:t>
              </w:r>
              <w:proofErr w:type="spellEnd"/>
              <w:r w:rsidR="0015212A" w:rsidRPr="0015212A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 xml:space="preserve"> Kit</w:t>
              </w:r>
            </w:hyperlink>
            <w:r w:rsidR="0015212A" w:rsidRPr="0015212A">
              <w:rPr>
                <w:rStyle w:val="Hipervnculo"/>
                <w:rFonts w:ascii="Calibri" w:hAnsi="Calibri" w:cs="Calibri"/>
                <w:bCs/>
                <w:color w:val="000000" w:themeColor="text1"/>
                <w:sz w:val="22"/>
                <w:szCs w:val="22"/>
                <w:u w:val="none"/>
              </w:rPr>
              <w:t>.</w:t>
            </w:r>
          </w:p>
        </w:tc>
        <w:tc>
          <w:tcPr>
            <w:tcW w:w="5395" w:type="dxa"/>
            <w:vAlign w:val="center"/>
          </w:tcPr>
          <w:p w14:paraId="793BF941" w14:textId="4622242D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Créditos de empresas e Individuos</w:t>
            </w:r>
          </w:p>
        </w:tc>
      </w:tr>
      <w:tr w:rsidR="0015212A" w:rsidRPr="0015212A" w14:paraId="45F68F39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09C0B59" w14:textId="77777777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4D6C11E0" w14:textId="7C581145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Materiales Publicitarios</w:t>
            </w:r>
          </w:p>
        </w:tc>
      </w:tr>
      <w:tr w:rsidR="0015212A" w:rsidRPr="0015212A" w14:paraId="56A8CF5C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6CA7E3EF" w14:textId="77777777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7FE03045" w14:textId="6CE3F08E" w:rsidR="0015212A" w:rsidRPr="0015212A" w:rsidRDefault="0015212A" w:rsidP="0015212A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9866A3">
              <w:rPr>
                <w:rFonts w:ascii="Calibri" w:hAnsi="Calibri" w:cs="Calibri"/>
                <w:bCs/>
                <w:sz w:val="22"/>
                <w:szCs w:val="22"/>
              </w:rPr>
              <w:t>Permiso, Autorización &amp; Verificación de Inscripción</w:t>
            </w:r>
          </w:p>
        </w:tc>
      </w:tr>
    </w:tbl>
    <w:p w14:paraId="2729558C" w14:textId="6B9D5FAB" w:rsidR="00440560" w:rsidRPr="00EE53E7" w:rsidRDefault="00440560" w:rsidP="00440560">
      <w:pPr>
        <w:framePr w:hSpace="180" w:wrap="around" w:vAnchor="text" w:hAnchor="margin" w:xAlign="right" w:y="-321"/>
        <w:spacing w:after="0" w:line="240" w:lineRule="auto"/>
        <w:rPr>
          <w:rFonts w:ascii="Calibri" w:hAnsi="Calibri" w:cs="Calibri"/>
          <w:color w:val="auto"/>
          <w:sz w:val="12"/>
          <w:szCs w:val="20"/>
        </w:rPr>
      </w:pPr>
    </w:p>
    <w:p w14:paraId="284EB012" w14:textId="7A4F2E08" w:rsidR="007E6EB7" w:rsidRPr="0015212A" w:rsidRDefault="00FD246B" w:rsidP="00C15EC9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  <w:r w:rsidRPr="0015212A">
        <w:rPr>
          <w:rFonts w:ascii="Calibri" w:hAnsi="Calibri" w:cs="Calibri"/>
          <w:b/>
          <w:sz w:val="22"/>
          <w:szCs w:val="22"/>
        </w:rPr>
        <w:t>¿</w:t>
      </w:r>
      <w:r w:rsidR="007E6EB7" w:rsidRPr="0015212A">
        <w:rPr>
          <w:rFonts w:ascii="Calibri" w:hAnsi="Calibri" w:cs="Calibri"/>
          <w:b/>
          <w:sz w:val="22"/>
          <w:szCs w:val="22"/>
        </w:rPr>
        <w:t>PREGUNTAS?</w:t>
      </w:r>
      <w:r w:rsidR="007E6EB7" w:rsidRPr="0015212A">
        <w:rPr>
          <w:rFonts w:ascii="Calibri" w:hAnsi="Calibri" w:cs="Calibri"/>
          <w:sz w:val="22"/>
          <w:szCs w:val="22"/>
        </w:rPr>
        <w:br/>
      </w:r>
    </w:p>
    <w:p w14:paraId="55E400D8" w14:textId="467F9A49" w:rsidR="00C15EC9" w:rsidRPr="0015212A" w:rsidRDefault="00EB2937" w:rsidP="00C15EC9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  <w:r w:rsidRPr="0015212A">
        <w:rPr>
          <w:rFonts w:ascii="Calibri" w:hAnsi="Calibri" w:cs="Calibri"/>
          <w:bCs/>
          <w:color w:val="auto"/>
          <w:sz w:val="22"/>
          <w:szCs w:val="22"/>
        </w:rPr>
        <w:t>Mientras prepara su inscripción, lo animamos a que aproveche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C15EC9" w:rsidRPr="0015212A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todos </w:t>
      </w:r>
      <w:r w:rsidR="00C15EC9" w:rsidRPr="0015212A">
        <w:rPr>
          <w:rFonts w:ascii="Calibri" w:hAnsi="Calibri" w:cs="Calibri"/>
          <w:b/>
          <w:bCs/>
          <w:color w:val="000000" w:themeColor="text1"/>
          <w:sz w:val="22"/>
          <w:szCs w:val="22"/>
        </w:rPr>
        <w:t>los materiales y recursos</w:t>
      </w:r>
      <w:r w:rsidR="00C15EC9" w:rsidRPr="0015212A">
        <w:rPr>
          <w:rFonts w:ascii="Calibri" w:hAnsi="Calibri" w:cs="Calibri"/>
          <w:bCs/>
          <w:color w:val="000000" w:themeColor="text1"/>
          <w:sz w:val="22"/>
          <w:szCs w:val="22"/>
        </w:rPr>
        <w:t xml:space="preserve">, 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 xml:space="preserve">incluyendo el </w:t>
      </w:r>
      <w:r w:rsidR="00C15EC9" w:rsidRPr="0015212A">
        <w:rPr>
          <w:rFonts w:ascii="Calibri" w:hAnsi="Calibri" w:cs="Calibri"/>
          <w:b/>
          <w:bCs/>
          <w:color w:val="auto"/>
          <w:sz w:val="22"/>
          <w:szCs w:val="22"/>
        </w:rPr>
        <w:t>Entry Kit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>, que</w:t>
      </w:r>
      <w:r w:rsidR="009C785A" w:rsidRPr="0015212A">
        <w:rPr>
          <w:rFonts w:ascii="Calibri" w:hAnsi="Calibri" w:cs="Calibri"/>
          <w:bCs/>
          <w:color w:val="auto"/>
          <w:sz w:val="22"/>
          <w:szCs w:val="22"/>
        </w:rPr>
        <w:t xml:space="preserve"> contiene</w:t>
      </w:r>
      <w:r w:rsidR="003E2FC0" w:rsidRPr="0015212A">
        <w:rPr>
          <w:rFonts w:ascii="Calibri" w:hAnsi="Calibri" w:cs="Calibri"/>
          <w:bCs/>
          <w:color w:val="auto"/>
          <w:sz w:val="22"/>
          <w:szCs w:val="22"/>
        </w:rPr>
        <w:t>n</w:t>
      </w:r>
      <w:r w:rsidR="009C785A" w:rsidRPr="0015212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>todas las</w:t>
      </w:r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 xml:space="preserve"> normas y reglamentos detallados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>. Si presentó su trabajo en el concu</w:t>
      </w:r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>r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 xml:space="preserve">so el año pasado, también puede considerar la posibilidad de adquirir el </w:t>
      </w:r>
      <w:r w:rsidR="00C15EC9" w:rsidRPr="0015212A">
        <w:rPr>
          <w:rFonts w:ascii="Calibri" w:hAnsi="Calibri" w:cs="Calibri"/>
          <w:b/>
          <w:bCs/>
          <w:color w:val="auto"/>
          <w:sz w:val="22"/>
          <w:szCs w:val="22"/>
        </w:rPr>
        <w:t>Insight Guide</w:t>
      </w:r>
      <w:r w:rsidR="00C15EC9" w:rsidRPr="0015212A">
        <w:rPr>
          <w:rFonts w:ascii="Calibri" w:hAnsi="Calibri" w:cs="Calibri"/>
          <w:bCs/>
          <w:color w:val="auto"/>
          <w:sz w:val="22"/>
          <w:szCs w:val="22"/>
        </w:rPr>
        <w:t>, que ofrece los comentarios de los jurados que calificaron su caso.</w:t>
      </w:r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</w:p>
    <w:p w14:paraId="7D562B70" w14:textId="77777777" w:rsidR="001D0740" w:rsidRPr="0015212A" w:rsidRDefault="001D0740" w:rsidP="001D0740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</w:p>
    <w:p w14:paraId="6C90C3C1" w14:textId="3FBC3F43" w:rsidR="00BB7D57" w:rsidRPr="0015212A" w:rsidRDefault="00EB2937" w:rsidP="00BB7D57">
      <w:pPr>
        <w:spacing w:after="0" w:line="240" w:lineRule="auto"/>
        <w:contextualSpacing/>
        <w:rPr>
          <w:rFonts w:ascii="Calibri" w:hAnsi="Calibri" w:cs="Calibri"/>
          <w:bCs/>
          <w:color w:val="auto"/>
          <w:sz w:val="22"/>
          <w:szCs w:val="22"/>
        </w:rPr>
      </w:pPr>
      <w:r w:rsidRPr="0015212A">
        <w:rPr>
          <w:rFonts w:ascii="Calibri" w:hAnsi="Calibri" w:cs="Calibri"/>
          <w:bCs/>
          <w:color w:val="auto"/>
          <w:sz w:val="22"/>
          <w:szCs w:val="22"/>
        </w:rPr>
        <w:t>Si necesita</w:t>
      </w:r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DA4A11" w:rsidRPr="0015212A">
        <w:rPr>
          <w:rFonts w:ascii="Calibri" w:hAnsi="Calibri" w:cs="Calibri"/>
          <w:bCs/>
          <w:color w:val="auto"/>
          <w:sz w:val="22"/>
          <w:szCs w:val="22"/>
        </w:rPr>
        <w:t>más información</w:t>
      </w:r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 xml:space="preserve"> pónganse en contacto con nosotros a través del </w:t>
      </w:r>
      <w:hyperlink r:id="rId16" w:history="1">
        <w:r w:rsidR="00BB7D57" w:rsidRPr="0015212A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e</w:t>
        </w:r>
        <w:r w:rsidR="00A517D7" w:rsidRPr="0015212A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-</w:t>
        </w:r>
        <w:r w:rsidR="00BB7D57" w:rsidRPr="0015212A">
          <w:rPr>
            <w:rStyle w:val="Hipervnculo"/>
            <w:rFonts w:ascii="Calibri" w:hAnsi="Calibri" w:cs="Calibri"/>
            <w:b/>
            <w:color w:val="8A8D8F"/>
            <w:sz w:val="22"/>
            <w:szCs w:val="22"/>
            <w:u w:val="none"/>
          </w:rPr>
          <w:t>mail</w:t>
        </w:r>
      </w:hyperlink>
      <w:r w:rsidR="00BB7D57" w:rsidRPr="0015212A">
        <w:rPr>
          <w:rFonts w:ascii="Calibri" w:hAnsi="Calibri" w:cs="Calibri"/>
          <w:bCs/>
          <w:color w:val="auto"/>
          <w:sz w:val="22"/>
          <w:szCs w:val="22"/>
        </w:rPr>
        <w:t>, es</w:t>
      </w:r>
      <w:r w:rsidRPr="0015212A">
        <w:rPr>
          <w:rFonts w:ascii="Calibri" w:hAnsi="Calibri" w:cs="Calibri"/>
          <w:bCs/>
          <w:color w:val="auto"/>
          <w:sz w:val="22"/>
          <w:szCs w:val="22"/>
        </w:rPr>
        <w:t>taremos encantados de ayudarle.</w:t>
      </w:r>
    </w:p>
    <w:p w14:paraId="4510C9A4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1D564EF3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38F0618D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0EC01B71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6AA94336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41916E85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3D226C73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66DF6682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1135486F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64518665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0E5B3EC4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1BC7656C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1EC4799E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5E36D644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61DDEA8E" w14:textId="65CD4F20" w:rsidR="0015212A" w:rsidRDefault="0015212A" w:rsidP="004A1573">
      <w:pPr>
        <w:spacing w:before="120" w:after="0" w:line="240" w:lineRule="auto"/>
        <w:rPr>
          <w:rFonts w:ascii="Calibri" w:hAnsi="Calibri" w:cs="Calibri"/>
          <w:sz w:val="12"/>
        </w:rPr>
      </w:pPr>
    </w:p>
    <w:p w14:paraId="3E280147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5212A" w:rsidRPr="00EE53E7" w14:paraId="4F6704B8" w14:textId="77777777" w:rsidTr="0015212A">
        <w:trPr>
          <w:trHeight w:val="590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97C44C5" w14:textId="77777777" w:rsidR="0015212A" w:rsidRPr="00EE53E7" w:rsidRDefault="0015212A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t>REQUISITOS</w:t>
            </w:r>
          </w:p>
        </w:tc>
      </w:tr>
    </w:tbl>
    <w:p w14:paraId="03479734" w14:textId="77777777" w:rsidR="0015212A" w:rsidRDefault="0015212A" w:rsidP="004A1573">
      <w:pPr>
        <w:spacing w:before="120"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</w:p>
    <w:p w14:paraId="2D818C85" w14:textId="3345F75C" w:rsidR="00397230" w:rsidRPr="0015212A" w:rsidRDefault="004A1573" w:rsidP="004A1573">
      <w:pPr>
        <w:spacing w:before="120" w:after="0" w:line="240" w:lineRule="auto"/>
        <w:rPr>
          <w:rFonts w:ascii="Calibri" w:hAnsi="Calibri" w:cs="Calibri"/>
          <w:b/>
          <w:sz w:val="20"/>
          <w:szCs w:val="20"/>
        </w:rPr>
      </w:pPr>
      <w:r w:rsidRPr="0015212A">
        <w:rPr>
          <w:rFonts w:ascii="Calibri" w:hAnsi="Calibri" w:cs="Calibri"/>
          <w:b/>
          <w:color w:val="B4975A"/>
          <w:sz w:val="20"/>
          <w:szCs w:val="20"/>
        </w:rPr>
        <w:t>PERÍODO DE ELEGIBILIDAD</w:t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="003F4D6E" w:rsidRPr="0015212A">
        <w:rPr>
          <w:rFonts w:ascii="Calibri" w:hAnsi="Calibri" w:cs="Calibri"/>
          <w:color w:val="000000" w:themeColor="text1"/>
          <w:sz w:val="20"/>
          <w:szCs w:val="20"/>
        </w:rPr>
        <w:t>Los datos presentados deben limitarse de manera exclusiva al territorio colombiano y el trabajo debe haberse ejecutado en algún momento entre el 1/1/2</w:t>
      </w:r>
      <w:r w:rsidR="000C6E8E" w:rsidRPr="0015212A">
        <w:rPr>
          <w:rFonts w:ascii="Calibri" w:hAnsi="Calibri" w:cs="Calibri"/>
          <w:color w:val="000000" w:themeColor="text1"/>
          <w:sz w:val="20"/>
          <w:szCs w:val="20"/>
        </w:rPr>
        <w:t>3</w:t>
      </w:r>
      <w:r w:rsidR="003F4D6E" w:rsidRPr="0015212A">
        <w:rPr>
          <w:rFonts w:ascii="Calibri" w:hAnsi="Calibri" w:cs="Calibri"/>
          <w:color w:val="000000" w:themeColor="text1"/>
          <w:sz w:val="20"/>
          <w:szCs w:val="20"/>
        </w:rPr>
        <w:t xml:space="preserve"> - 31/</w:t>
      </w:r>
      <w:r w:rsidR="009866A3">
        <w:rPr>
          <w:rFonts w:ascii="Calibri" w:hAnsi="Calibri" w:cs="Calibri"/>
          <w:color w:val="000000" w:themeColor="text1"/>
          <w:sz w:val="20"/>
          <w:szCs w:val="20"/>
        </w:rPr>
        <w:t>03</w:t>
      </w:r>
      <w:r w:rsidR="003F4D6E" w:rsidRPr="0015212A">
        <w:rPr>
          <w:rFonts w:ascii="Calibri" w:hAnsi="Calibri" w:cs="Calibri"/>
          <w:color w:val="000000" w:themeColor="text1"/>
          <w:sz w:val="20"/>
          <w:szCs w:val="20"/>
        </w:rPr>
        <w:t>/2</w:t>
      </w:r>
      <w:r w:rsidR="009866A3">
        <w:rPr>
          <w:rFonts w:ascii="Calibri" w:hAnsi="Calibri" w:cs="Calibri"/>
          <w:color w:val="000000" w:themeColor="text1"/>
          <w:sz w:val="20"/>
          <w:szCs w:val="20"/>
        </w:rPr>
        <w:t>4</w:t>
      </w:r>
      <w:r w:rsidR="003F4D6E" w:rsidRPr="0015212A">
        <w:rPr>
          <w:rFonts w:ascii="Calibri" w:hAnsi="Calibri" w:cs="Calibri"/>
          <w:color w:val="000000" w:themeColor="text1"/>
          <w:sz w:val="20"/>
          <w:szCs w:val="20"/>
        </w:rPr>
        <w:t xml:space="preserve">. Revise todas las reglas de elegibilidad en el </w:t>
      </w:r>
      <w:hyperlink r:id="rId17" w:history="1">
        <w:proofErr w:type="spellStart"/>
        <w:r w:rsidR="003F4D6E" w:rsidRPr="0015212A">
          <w:rPr>
            <w:rStyle w:val="Hipervnculo"/>
            <w:rFonts w:ascii="Calibri" w:hAnsi="Calibri" w:cs="Calibri"/>
            <w:b/>
            <w:bCs/>
            <w:sz w:val="20"/>
            <w:szCs w:val="20"/>
          </w:rPr>
          <w:t>Entry</w:t>
        </w:r>
        <w:proofErr w:type="spellEnd"/>
        <w:r w:rsidR="003F4D6E" w:rsidRPr="0015212A">
          <w:rPr>
            <w:rStyle w:val="Hipervnculo"/>
            <w:rFonts w:ascii="Calibri" w:hAnsi="Calibri" w:cs="Calibri"/>
            <w:b/>
            <w:bCs/>
            <w:sz w:val="20"/>
            <w:szCs w:val="20"/>
          </w:rPr>
          <w:t xml:space="preserve"> Kit</w:t>
        </w:r>
      </w:hyperlink>
      <w:r w:rsidR="003F4D6E" w:rsidRPr="0015212A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="00397230" w:rsidRPr="0015212A">
        <w:rPr>
          <w:rFonts w:ascii="Calibri" w:hAnsi="Calibri" w:cs="Calibri"/>
          <w:b/>
          <w:color w:val="B4975A" w:themeColor="accent2"/>
          <w:sz w:val="20"/>
          <w:szCs w:val="20"/>
        </w:rPr>
        <w:t>AGENCY BLIND</w:t>
      </w:r>
      <w:r w:rsidR="00397230" w:rsidRPr="0015212A">
        <w:rPr>
          <w:rFonts w:ascii="Calibri" w:hAnsi="Calibri" w:cs="Calibri"/>
          <w:color w:val="000000" w:themeColor="text1"/>
          <w:sz w:val="20"/>
          <w:szCs w:val="20"/>
        </w:rPr>
        <w:br/>
      </w:r>
      <w:r w:rsidR="00C04A73" w:rsidRPr="0015212A">
        <w:rPr>
          <w:rFonts w:ascii="Calibri" w:hAnsi="Calibri" w:cs="Calibri"/>
          <w:color w:val="000000" w:themeColor="text1"/>
          <w:sz w:val="20"/>
          <w:szCs w:val="20"/>
        </w:rPr>
        <w:t>No incluya nombres de agencias en el caso escrito, ejemplos creativos</w:t>
      </w:r>
      <w:r w:rsidR="00A72DE2" w:rsidRPr="0015212A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00592543" w:rsidRPr="0015212A">
        <w:rPr>
          <w:rFonts w:ascii="Calibri" w:hAnsi="Calibri" w:cs="Calibri"/>
          <w:color w:val="000000" w:themeColor="text1"/>
          <w:sz w:val="20"/>
          <w:szCs w:val="20"/>
        </w:rPr>
        <w:t>(incluyendo</w:t>
      </w:r>
      <w:r w:rsidR="00A72DE2" w:rsidRPr="0015212A">
        <w:rPr>
          <w:rFonts w:ascii="Calibri" w:hAnsi="Calibri" w:cs="Calibri"/>
          <w:color w:val="000000" w:themeColor="text1"/>
          <w:sz w:val="20"/>
          <w:szCs w:val="20"/>
        </w:rPr>
        <w:t xml:space="preserve"> nombres de archivos)</w:t>
      </w:r>
      <w:r w:rsidR="00C04A73" w:rsidRPr="0015212A">
        <w:rPr>
          <w:rFonts w:ascii="Calibri" w:hAnsi="Calibri" w:cs="Calibri"/>
          <w:color w:val="000000" w:themeColor="text1"/>
          <w:sz w:val="20"/>
          <w:szCs w:val="20"/>
        </w:rPr>
        <w:t>, o fuentes.</w:t>
      </w:r>
      <w:r w:rsidR="00397230" w:rsidRPr="0015212A">
        <w:rPr>
          <w:rFonts w:ascii="Calibri" w:hAnsi="Calibri" w:cs="Calibri"/>
          <w:color w:val="000000" w:themeColor="text1"/>
          <w:sz w:val="20"/>
          <w:szCs w:val="20"/>
        </w:rPr>
        <w:br/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Pr="0015212A">
        <w:rPr>
          <w:rFonts w:ascii="Calibri" w:hAnsi="Calibri" w:cs="Calibri"/>
          <w:b/>
          <w:color w:val="B4975A"/>
          <w:sz w:val="20"/>
          <w:szCs w:val="20"/>
        </w:rPr>
        <w:t>TABLAS Y GRÁFICOS</w:t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="00C04A73" w:rsidRPr="0015212A">
        <w:rPr>
          <w:rFonts w:ascii="Calibri" w:hAnsi="Calibri" w:cs="Calibri"/>
          <w:sz w:val="20"/>
          <w:szCs w:val="20"/>
        </w:rPr>
        <w:t>Se motiva a que los participantes muestren datos a través de tablas y gráficos dentro de los límites asignados en cada pregunta. Para insertar tablas y gráficos en sus respuestas en la Plataforma de inscripción, guarde cada tabla/gráfico individualmente como una imagen jpg. (Se recomienda que las imágenes tengan 700-900 pixeles de ancho o alto).</w:t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Pr="0015212A">
        <w:rPr>
          <w:rFonts w:ascii="Calibri" w:hAnsi="Calibri" w:cs="Calibri"/>
          <w:b/>
          <w:color w:val="B4975A"/>
          <w:sz w:val="20"/>
          <w:szCs w:val="20"/>
        </w:rPr>
        <w:t>SITIOS WEB EXTERNOS</w:t>
      </w:r>
      <w:r w:rsidRPr="0015212A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         </w:t>
      </w:r>
      <w:r w:rsidR="00397230" w:rsidRPr="0015212A">
        <w:rPr>
          <w:rFonts w:ascii="Calibri" w:hAnsi="Calibri" w:cs="Calibri"/>
          <w:sz w:val="20"/>
          <w:szCs w:val="20"/>
        </w:rPr>
        <w:br/>
      </w:r>
      <w:r w:rsidRPr="0015212A">
        <w:rPr>
          <w:rFonts w:ascii="Calibri" w:hAnsi="Calibri" w:cs="Calibri"/>
          <w:sz w:val="20"/>
          <w:szCs w:val="20"/>
        </w:rPr>
        <w:t xml:space="preserve">No dirija a los jurados a sitios web externos; los jurados </w:t>
      </w:r>
      <w:r w:rsidRPr="0015212A">
        <w:rPr>
          <w:rFonts w:ascii="Calibri" w:hAnsi="Calibri" w:cs="Calibri"/>
          <w:b/>
          <w:bCs/>
          <w:sz w:val="20"/>
          <w:szCs w:val="20"/>
        </w:rPr>
        <w:t>sólo</w:t>
      </w:r>
      <w:r w:rsidRPr="0015212A">
        <w:rPr>
          <w:rFonts w:ascii="Calibri" w:hAnsi="Calibri" w:cs="Calibri"/>
          <w:sz w:val="20"/>
          <w:szCs w:val="20"/>
        </w:rPr>
        <w:t xml:space="preserve"> pueden revisar el contenido proporcionado en su caso escrito y ejemplos creativos</w:t>
      </w:r>
      <w:r w:rsidR="00115684" w:rsidRPr="0015212A">
        <w:rPr>
          <w:rFonts w:ascii="Calibri" w:hAnsi="Calibri" w:cs="Calibri"/>
          <w:sz w:val="20"/>
          <w:szCs w:val="20"/>
        </w:rPr>
        <w:t>.</w:t>
      </w:r>
    </w:p>
    <w:p w14:paraId="1FA9263D" w14:textId="64D0F141" w:rsidR="00397230" w:rsidRDefault="00397230" w:rsidP="00ED2D9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15212A">
        <w:rPr>
          <w:rFonts w:ascii="Calibri" w:hAnsi="Calibri" w:cs="Calibri"/>
          <w:color w:val="B4975A"/>
          <w:sz w:val="20"/>
          <w:szCs w:val="20"/>
        </w:rPr>
        <w:br/>
      </w:r>
      <w:r w:rsidR="004A1573" w:rsidRPr="0015212A">
        <w:rPr>
          <w:rFonts w:ascii="Calibri" w:hAnsi="Calibri" w:cs="Calibri"/>
          <w:b/>
          <w:color w:val="B4975A"/>
          <w:sz w:val="20"/>
          <w:szCs w:val="20"/>
        </w:rPr>
        <w:t>FUENTE</w:t>
      </w:r>
      <w:r w:rsidRPr="0015212A">
        <w:rPr>
          <w:rFonts w:ascii="Calibri" w:hAnsi="Calibri" w:cs="Calibri"/>
          <w:b/>
          <w:color w:val="B4975A"/>
          <w:sz w:val="20"/>
          <w:szCs w:val="20"/>
        </w:rPr>
        <w:t>S</w:t>
      </w:r>
      <w:r w:rsidR="00ED2D98" w:rsidRPr="0015212A">
        <w:rPr>
          <w:rFonts w:ascii="Calibri" w:hAnsi="Calibri" w:cs="Calibri"/>
          <w:b/>
          <w:color w:val="B4975A"/>
          <w:sz w:val="20"/>
          <w:szCs w:val="20"/>
        </w:rPr>
        <w:br/>
      </w:r>
      <w:r w:rsidR="004A1573" w:rsidRPr="0015212A">
        <w:rPr>
          <w:rFonts w:ascii="Calibri" w:hAnsi="Calibri" w:cs="Calibri"/>
          <w:sz w:val="20"/>
          <w:szCs w:val="20"/>
        </w:rPr>
        <w:t>Todos los datos presentados en el formulario de inscripción deben hacer referencia a una fuente específica y verificable.</w:t>
      </w:r>
    </w:p>
    <w:p w14:paraId="3EC4366F" w14:textId="77777777" w:rsidR="0015212A" w:rsidRPr="0015212A" w:rsidRDefault="0015212A" w:rsidP="00ED2D98">
      <w:pPr>
        <w:spacing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</w:p>
    <w:p w14:paraId="41669650" w14:textId="215803A4" w:rsidR="00437A94" w:rsidRPr="0015212A" w:rsidRDefault="00BB7D57" w:rsidP="00397230">
      <w:pPr>
        <w:spacing w:before="120" w:after="0" w:line="240" w:lineRule="auto"/>
        <w:rPr>
          <w:rFonts w:ascii="Calibri" w:hAnsi="Calibri" w:cs="Calibri"/>
          <w:b/>
          <w:sz w:val="28"/>
          <w:szCs w:val="28"/>
        </w:rPr>
      </w:pPr>
      <w:r w:rsidRPr="0015212A">
        <w:rPr>
          <w:rFonts w:ascii="Calibri" w:hAnsi="Calibri" w:cs="Calibri"/>
          <w:b/>
          <w:sz w:val="28"/>
          <w:szCs w:val="28"/>
        </w:rPr>
        <w:t>CONSEJOS DE LOS JURADOS</w:t>
      </w:r>
    </w:p>
    <w:p w14:paraId="2DB2AAE2" w14:textId="28FAD54E" w:rsidR="004A1573" w:rsidRPr="0015212A" w:rsidRDefault="00437A94" w:rsidP="00437A9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15212A">
        <w:rPr>
          <w:rFonts w:ascii="Calibri" w:hAnsi="Calibri" w:cs="Calibri"/>
          <w:b/>
          <w:color w:val="B4975A"/>
          <w:sz w:val="20"/>
          <w:szCs w:val="20"/>
        </w:rPr>
        <w:br/>
      </w:r>
      <w:r w:rsidR="004A1573" w:rsidRPr="0015212A">
        <w:rPr>
          <w:rFonts w:ascii="Calibri" w:hAnsi="Calibri" w:cs="Calibri"/>
          <w:b/>
          <w:color w:val="B4975A"/>
          <w:sz w:val="20"/>
          <w:szCs w:val="20"/>
        </w:rPr>
        <w:t>SEA CLARO, CONCISO, CONVINCENTE Y HONESTO</w:t>
      </w:r>
      <w:r w:rsidRPr="0015212A">
        <w:rPr>
          <w:rFonts w:ascii="Calibri" w:hAnsi="Calibri" w:cs="Calibri"/>
          <w:color w:val="auto"/>
          <w:sz w:val="20"/>
          <w:szCs w:val="20"/>
        </w:rPr>
        <w:br/>
      </w:r>
      <w:r w:rsidR="00A71141">
        <w:rPr>
          <w:rFonts w:ascii="Calibri" w:hAnsi="Calibri" w:cs="Calibri"/>
          <w:sz w:val="20"/>
          <w:szCs w:val="20"/>
        </w:rPr>
        <w:t>L</w:t>
      </w:r>
      <w:r w:rsidR="00A71141" w:rsidRPr="009814C6">
        <w:rPr>
          <w:rFonts w:ascii="Calibri" w:hAnsi="Calibri" w:cs="Calibri"/>
          <w:sz w:val="20"/>
          <w:szCs w:val="20"/>
        </w:rPr>
        <w:t>os jurados leen entre 6 y 10 casos en una sesión de medio dí</w:t>
      </w:r>
      <w:r w:rsidR="00A71141">
        <w:rPr>
          <w:rFonts w:ascii="Calibri" w:hAnsi="Calibri" w:cs="Calibri"/>
          <w:sz w:val="20"/>
          <w:szCs w:val="20"/>
        </w:rPr>
        <w:t>a, por ello l</w:t>
      </w:r>
      <w:r w:rsidR="00A71141" w:rsidRPr="009814C6">
        <w:rPr>
          <w:rFonts w:ascii="Calibri" w:hAnsi="Calibri" w:cs="Calibri"/>
          <w:sz w:val="20"/>
          <w:szCs w:val="20"/>
        </w:rPr>
        <w:t>as inscripciones más cortas y bien escritas se destacan</w:t>
      </w:r>
      <w:r w:rsidR="00A71141">
        <w:rPr>
          <w:rFonts w:ascii="Calibri" w:hAnsi="Calibri" w:cs="Calibri"/>
          <w:sz w:val="20"/>
          <w:szCs w:val="20"/>
        </w:rPr>
        <w:t>.</w:t>
      </w:r>
      <w:r w:rsidRPr="0015212A">
        <w:rPr>
          <w:rFonts w:ascii="Calibri" w:hAnsi="Calibri" w:cs="Calibri"/>
          <w:color w:val="auto"/>
          <w:sz w:val="20"/>
          <w:szCs w:val="20"/>
        </w:rPr>
        <w:br/>
      </w:r>
      <w:r w:rsidRPr="0015212A">
        <w:rPr>
          <w:rFonts w:ascii="Calibri" w:hAnsi="Calibri" w:cs="Calibri"/>
          <w:sz w:val="20"/>
          <w:szCs w:val="20"/>
        </w:rPr>
        <w:br/>
      </w:r>
      <w:r w:rsidR="004A1573" w:rsidRPr="0015212A">
        <w:rPr>
          <w:rFonts w:ascii="Calibri" w:hAnsi="Calibri" w:cs="Calibri"/>
          <w:b/>
          <w:color w:val="B4975A"/>
          <w:sz w:val="20"/>
          <w:szCs w:val="20"/>
        </w:rPr>
        <w:t>EL CONTEXTO ES CLAVE</w:t>
      </w:r>
      <w:r w:rsidRPr="0015212A">
        <w:rPr>
          <w:rFonts w:ascii="Calibri" w:hAnsi="Calibri" w:cs="Calibri"/>
          <w:color w:val="auto"/>
          <w:sz w:val="20"/>
          <w:szCs w:val="20"/>
        </w:rPr>
        <w:br/>
      </w:r>
      <w:r w:rsidR="00A71141" w:rsidRPr="009814C6">
        <w:rPr>
          <w:rFonts w:ascii="Calibri" w:hAnsi="Calibri" w:cs="Calibri"/>
          <w:sz w:val="20"/>
          <w:szCs w:val="20"/>
        </w:rPr>
        <w:t xml:space="preserve">El jurado </w:t>
      </w:r>
      <w:r w:rsidR="00A71141">
        <w:rPr>
          <w:rFonts w:ascii="Calibri" w:hAnsi="Calibri" w:cs="Calibri"/>
          <w:sz w:val="20"/>
          <w:szCs w:val="20"/>
        </w:rPr>
        <w:t>puede no estar</w:t>
      </w:r>
      <w:r w:rsidR="00A71141" w:rsidRPr="009814C6">
        <w:rPr>
          <w:rFonts w:ascii="Calibri" w:hAnsi="Calibri" w:cs="Calibri"/>
          <w:sz w:val="20"/>
          <w:szCs w:val="20"/>
        </w:rPr>
        <w:t xml:space="preserve"> familiarizado con su marca o su categoría </w:t>
      </w:r>
      <w:r w:rsidR="00A71141">
        <w:rPr>
          <w:rFonts w:ascii="Calibri" w:hAnsi="Calibri" w:cs="Calibri"/>
          <w:sz w:val="20"/>
          <w:szCs w:val="20"/>
        </w:rPr>
        <w:t>dentro de la</w:t>
      </w:r>
      <w:r w:rsidR="00A71141" w:rsidRPr="009814C6">
        <w:rPr>
          <w:rFonts w:ascii="Calibri" w:hAnsi="Calibri" w:cs="Calibri"/>
          <w:sz w:val="20"/>
          <w:szCs w:val="20"/>
        </w:rPr>
        <w:t xml:space="preserve"> industria</w:t>
      </w:r>
      <w:r w:rsidR="004A1573" w:rsidRPr="0015212A">
        <w:rPr>
          <w:rFonts w:ascii="Calibri" w:hAnsi="Calibri" w:cs="Calibri"/>
          <w:sz w:val="20"/>
          <w:szCs w:val="20"/>
        </w:rPr>
        <w:t>. Por lo tanto, es importante proporcionar contexto que permita entender el nivel de dificultad del desafío y la importancia de los resultados. Limite el lenguaje técnico específico a su industria y defina todos los conceptos.</w:t>
      </w:r>
    </w:p>
    <w:p w14:paraId="17A1519C" w14:textId="724921C4" w:rsidR="00437A94" w:rsidRPr="0015212A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15212A">
        <w:rPr>
          <w:rFonts w:ascii="Calibri" w:hAnsi="Calibri" w:cs="Calibri"/>
          <w:sz w:val="20"/>
          <w:szCs w:val="20"/>
        </w:rPr>
        <w:br/>
      </w:r>
      <w:r w:rsidR="004A1573" w:rsidRPr="0015212A">
        <w:rPr>
          <w:rFonts w:ascii="Calibri" w:hAnsi="Calibri" w:cs="Calibri"/>
          <w:b/>
          <w:color w:val="B4975A"/>
          <w:sz w:val="20"/>
          <w:szCs w:val="20"/>
        </w:rPr>
        <w:t>ADÁPTELO A LA CATEGORÍA</w:t>
      </w:r>
      <w:r w:rsidRPr="0015212A">
        <w:rPr>
          <w:rFonts w:ascii="Calibri" w:hAnsi="Calibri" w:cs="Calibri"/>
          <w:color w:val="auto"/>
          <w:sz w:val="20"/>
          <w:szCs w:val="20"/>
        </w:rPr>
        <w:br/>
      </w:r>
      <w:r w:rsidR="004A1573" w:rsidRPr="0015212A">
        <w:rPr>
          <w:rFonts w:ascii="Calibri" w:hAnsi="Calibri" w:cs="Calibri"/>
          <w:color w:val="000000" w:themeColor="text1"/>
          <w:sz w:val="20"/>
          <w:szCs w:val="20"/>
        </w:rPr>
        <w:t xml:space="preserve">Los jurados evalúan la efectividad del trabajo en el contexto de la </w:t>
      </w:r>
      <w:r w:rsidR="004A1573" w:rsidRPr="00A71141">
        <w:rPr>
          <w:rFonts w:ascii="Calibri" w:hAnsi="Calibri" w:cs="Calibri"/>
          <w:b/>
          <w:bCs/>
          <w:color w:val="000000" w:themeColor="text1"/>
          <w:sz w:val="20"/>
          <w:szCs w:val="20"/>
        </w:rPr>
        <w:t>definición de la categoría</w:t>
      </w:r>
      <w:r w:rsidR="004A1573" w:rsidRPr="0015212A">
        <w:rPr>
          <w:rFonts w:ascii="Calibri" w:hAnsi="Calibri" w:cs="Calibri"/>
          <w:color w:val="000000" w:themeColor="text1"/>
          <w:sz w:val="20"/>
          <w:szCs w:val="20"/>
        </w:rPr>
        <w:t>. Asegúrese que su objetivo y los resultados estén alineados</w:t>
      </w:r>
      <w:r w:rsidRPr="0015212A">
        <w:rPr>
          <w:rFonts w:ascii="Calibri" w:hAnsi="Calibri" w:cs="Calibri"/>
          <w:color w:val="auto"/>
          <w:sz w:val="20"/>
          <w:szCs w:val="20"/>
        </w:rPr>
        <w:t>.</w:t>
      </w:r>
    </w:p>
    <w:p w14:paraId="22C47948" w14:textId="6A73E598" w:rsidR="00437A94" w:rsidRPr="0015212A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15212A">
        <w:rPr>
          <w:rFonts w:ascii="Calibri" w:hAnsi="Calibri" w:cs="Calibri"/>
          <w:sz w:val="20"/>
          <w:szCs w:val="20"/>
        </w:rPr>
        <w:br/>
      </w:r>
      <w:r w:rsidR="00B20309" w:rsidRPr="0015212A">
        <w:rPr>
          <w:rFonts w:ascii="Calibri" w:hAnsi="Calibri" w:cs="Calibri"/>
          <w:b/>
          <w:color w:val="B4975A"/>
          <w:sz w:val="20"/>
          <w:szCs w:val="20"/>
        </w:rPr>
        <w:t>CUENTE UNA HISTORIA</w:t>
      </w:r>
      <w:r w:rsidRPr="0015212A">
        <w:rPr>
          <w:rFonts w:ascii="Calibri" w:hAnsi="Calibri" w:cs="Calibri"/>
          <w:color w:val="auto"/>
          <w:sz w:val="20"/>
          <w:szCs w:val="20"/>
        </w:rPr>
        <w:br/>
      </w:r>
      <w:r w:rsidR="00B20309" w:rsidRPr="0015212A">
        <w:rPr>
          <w:rFonts w:ascii="Calibri" w:hAnsi="Calibri" w:cs="Calibri"/>
          <w:color w:val="000000" w:themeColor="text1"/>
          <w:sz w:val="20"/>
          <w:szCs w:val="20"/>
        </w:rPr>
        <w:t>Su caso debe estar escrito pensando en su audiencia,</w:t>
      </w:r>
      <w:r w:rsidR="00792513" w:rsidRPr="0015212A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D005DE" w:rsidRPr="0015212A">
        <w:rPr>
          <w:rFonts w:ascii="Calibri" w:hAnsi="Calibri" w:cs="Calibri"/>
          <w:color w:val="auto"/>
          <w:sz w:val="20"/>
          <w:szCs w:val="20"/>
        </w:rPr>
        <w:t>Jurado</w:t>
      </w:r>
      <w:r w:rsidR="000C6E8E" w:rsidRPr="0015212A">
        <w:rPr>
          <w:rFonts w:ascii="Calibri" w:hAnsi="Calibri" w:cs="Calibri"/>
          <w:color w:val="auto"/>
          <w:sz w:val="20"/>
          <w:szCs w:val="20"/>
        </w:rPr>
        <w:t>s Effie</w:t>
      </w:r>
      <w:r w:rsidR="00B20309" w:rsidRPr="0015212A">
        <w:rPr>
          <w:rFonts w:ascii="Calibri" w:hAnsi="Calibri" w:cs="Calibri"/>
          <w:color w:val="000000" w:themeColor="text1"/>
          <w:sz w:val="20"/>
          <w:szCs w:val="20"/>
        </w:rPr>
        <w:t>. Ellos buscan una historia atractiva y bien escrita que vincule cada sección del formulario. Los jurados evaluarán su trabajo con ojo crítico, es importante que se anticipe a las preguntas que puedan tener.</w:t>
      </w:r>
    </w:p>
    <w:p w14:paraId="666D8E0E" w14:textId="77777777" w:rsidR="00437A94" w:rsidRPr="0015212A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</w:p>
    <w:p w14:paraId="340DCE9E" w14:textId="77777777" w:rsidR="00B20309" w:rsidRPr="0015212A" w:rsidRDefault="00B20309" w:rsidP="00B20309">
      <w:pPr>
        <w:spacing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  <w:r w:rsidRPr="0015212A">
        <w:rPr>
          <w:rFonts w:ascii="Calibri" w:hAnsi="Calibri" w:cs="Calibri"/>
          <w:b/>
          <w:color w:val="B4975A"/>
          <w:sz w:val="20"/>
          <w:szCs w:val="20"/>
        </w:rPr>
        <w:t>REVISE</w:t>
      </w:r>
    </w:p>
    <w:p w14:paraId="525D7778" w14:textId="086928C7" w:rsidR="001668DA" w:rsidRDefault="00B2030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15212A">
        <w:rPr>
          <w:rFonts w:ascii="Calibri" w:hAnsi="Calibri" w:cs="Calibri"/>
          <w:color w:val="000000" w:themeColor="text1"/>
          <w:sz w:val="20"/>
          <w:szCs w:val="20"/>
        </w:rPr>
        <w:t>Pida a sus compañeros que no trabajan en la marca que revisen su inscripción. Pregunte qué inquietudes tienen, ¿qué no quedó claro? ¿Dónde es poco contundente el caso? Pídale a un corrector de estilo que revise el caso.</w:t>
      </w:r>
    </w:p>
    <w:p w14:paraId="454E15B6" w14:textId="5FA3C287" w:rsidR="0015212A" w:rsidRDefault="0015212A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286AA5F6" w14:textId="1E6D9DF2" w:rsidR="0015212A" w:rsidRDefault="0015212A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6E50FCA4" w14:textId="77777777" w:rsidR="0015212A" w:rsidRPr="0015212A" w:rsidRDefault="0015212A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4584DF76" w14:textId="47798567" w:rsidR="003A19E5" w:rsidRPr="00EE53E7" w:rsidRDefault="003A19E5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p w14:paraId="1BFFA92C" w14:textId="78692BE1" w:rsidR="00A76A0E" w:rsidRDefault="00A76A0E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p w14:paraId="75C54A93" w14:textId="77777777" w:rsidR="00F954EF" w:rsidRPr="00EE53E7" w:rsidRDefault="00F954EF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537D" w:rsidRPr="00EE53E7" w14:paraId="35645C76" w14:textId="77777777" w:rsidTr="00BD3E2D">
        <w:trPr>
          <w:trHeight w:val="590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7EC0AB9" w14:textId="55A39523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bookmarkStart w:id="0" w:name="EntryDetails"/>
            <w:bookmarkEnd w:id="0"/>
            <w:r w:rsidRPr="00EE53E7"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lastRenderedPageBreak/>
              <w:t>DETALLES DEL CASO</w:t>
            </w:r>
          </w:p>
        </w:tc>
      </w:tr>
      <w:tr w:rsidR="00FB537D" w:rsidRPr="00EE53E7" w14:paraId="215081A8" w14:textId="77777777" w:rsidTr="007E3302">
        <w:trPr>
          <w:trHeight w:val="225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BDB1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792513" w:rsidRPr="00D005DE" w14:paraId="19FB0AA5" w14:textId="77777777" w:rsidTr="007E3302">
        <w:trPr>
          <w:trHeight w:val="54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8AD962" w14:textId="4079A9A4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CATEGORÍA</w:t>
            </w:r>
          </w:p>
          <w:p w14:paraId="71C245C9" w14:textId="23CB5F5A" w:rsidR="00792513" w:rsidRPr="00EE53E7" w:rsidRDefault="00AF2CD2" w:rsidP="00792513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Revise las definiciones de las categorías en el </w:t>
            </w:r>
            <w:hyperlink r:id="rId18" w:history="1">
              <w:proofErr w:type="spellStart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>Entry</w:t>
              </w:r>
              <w:proofErr w:type="spellEnd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 xml:space="preserve"> Kit</w:t>
              </w:r>
            </w:hyperlink>
            <w:r w:rsidRPr="00B51663"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  <w:t>.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Los participantes pueden presentar un caso en un máximo de 4 categorías, con no más de 1 categoría de Industria y no más de 3 categorías especiales.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1BDBFA" w14:textId="77777777" w:rsidR="00D005DE" w:rsidRPr="00427EC7" w:rsidRDefault="00D005DE" w:rsidP="00D005DE">
            <w:pPr>
              <w:spacing w:before="120" w:after="120" w:line="240" w:lineRule="auto"/>
              <w:rPr>
                <w:rFonts w:ascii="Calibri" w:hAnsi="Calibri" w:cs="Calibri"/>
                <w:b/>
              </w:rPr>
            </w:pPr>
            <w:r w:rsidRPr="00427EC7">
              <w:rPr>
                <w:rFonts w:ascii="Calibri" w:hAnsi="Calibri" w:cs="Calibri"/>
                <w:b/>
              </w:rPr>
              <w:t>PERFORMANCE MARKETING</w:t>
            </w:r>
          </w:p>
          <w:p w14:paraId="44FC3145" w14:textId="5312E545" w:rsidR="00792513" w:rsidRPr="00427EC7" w:rsidRDefault="00D005DE" w:rsidP="00D005DE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427EC7">
              <w:rPr>
                <w:rFonts w:ascii="Calibri" w:hAnsi="Calibri" w:cs="Calibri"/>
                <w:i/>
                <w:sz w:val="18"/>
                <w:szCs w:val="18"/>
                <w:lang w:val="es-ES"/>
              </w:rPr>
              <w:t>(Casos de otras categorías deben utilizar el formulario general o de Éxito Sostenido)</w:t>
            </w:r>
          </w:p>
        </w:tc>
      </w:tr>
      <w:tr w:rsidR="00792513" w:rsidRPr="00EE53E7" w14:paraId="2A34F5D6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D428F8" w14:textId="48EE22EE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MARCA</w:t>
            </w:r>
          </w:p>
          <w:p w14:paraId="3C348172" w14:textId="670E5AAE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color w:val="auto"/>
                <w:sz w:val="18"/>
                <w:szCs w:val="18"/>
              </w:rPr>
              <w:t>Indique aquí la marca específica (no el nombre de la empresa matriz)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56B39A" w14:textId="77777777" w:rsidR="00792513" w:rsidRPr="00B87015" w:rsidRDefault="00792513" w:rsidP="00792513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792513" w:rsidRPr="00EE53E7" w14:paraId="1678CCF7" w14:textId="77777777" w:rsidTr="007E3302">
        <w:trPr>
          <w:trHeight w:val="108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C7D2E1" w14:textId="2B0746B1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TÍTULO DEL CASO</w:t>
            </w:r>
          </w:p>
          <w:p w14:paraId="28F1EE29" w14:textId="05397085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>Escriba el  título de  su caso. (1-8 palabras). El título se utilizará en los materiales publicitarios si el caso es ganador o finalista.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4A6E5D" w14:textId="77777777" w:rsidR="00792513" w:rsidRPr="00B87015" w:rsidRDefault="00792513" w:rsidP="00792513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792513" w:rsidRPr="00EE53E7" w14:paraId="0DB9617B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5BD7C7" w14:textId="2047BB56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FECHAS DEL CASO</w:t>
            </w:r>
          </w:p>
          <w:p w14:paraId="35F05CD0" w14:textId="77777777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>Seleccione las fechas de inicio / finalización del caso, incluso si va más allá del período de elegibilidad de Effie, para dar a los jurados un entendimiento completo de la duración de la campaña.</w:t>
            </w:r>
          </w:p>
          <w:p w14:paraId="582DBDD1" w14:textId="61256004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 xml:space="preserve"> Las campañas que están en curso y no han finalizado deben dejar la fecha de finalización en blanco en la Plataforma de inscripción.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D7E000" w14:textId="2E036AEB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  <w:lang w:val="en-US"/>
              </w:rPr>
              <w:t>DD/MM/AA – DD/MM/AA</w:t>
            </w:r>
          </w:p>
        </w:tc>
      </w:tr>
      <w:tr w:rsidR="00792513" w:rsidRPr="00EE53E7" w14:paraId="1AC2A68F" w14:textId="77777777" w:rsidTr="007E3302">
        <w:trPr>
          <w:trHeight w:val="530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14B6722" w14:textId="4D160499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CLASIFICACIÓN REGIONAL</w:t>
            </w:r>
          </w:p>
          <w:p w14:paraId="15E081D9" w14:textId="07260721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>Seleccione donde aplicó su esfuerzo de mercadeo.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8F126C" w14:textId="23766379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Ciudad/Regional/Nacional/Multimarket/ No hispano hablante</w:t>
            </w:r>
          </w:p>
        </w:tc>
      </w:tr>
      <w:tr w:rsidR="00792513" w:rsidRPr="00EE53E7" w14:paraId="59460545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7C6FF3" w14:textId="0CE8AD1F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SECTOR DE LA INDUSTRIA</w:t>
            </w:r>
          </w:p>
          <w:p w14:paraId="18DF995E" w14:textId="3EEBD788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>Clasifique su marca para uno de los sectores industriales disponibles.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95C226" w14:textId="4E188717" w:rsidR="00792513" w:rsidRPr="00EE53E7" w:rsidRDefault="00792513" w:rsidP="00792513">
            <w:pPr>
              <w:spacing w:before="24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Alimentos y bebidas no alcohólicas / Artículos para el hogar / Automotriz / Bebidas alcohólicas / Belleza y fragancias / Cannabis (recreativo) /  Cuidado de la salud / Cuidado de mascotas /  Cuidado personal / Educación, capacitación y trabajos / Electrónica / Entretenimiento, noticias, deportes y arte / Gobierno y servicios públicos /  Juegos electrónicos /  Juguetes, juegos, artículos deportivos y pasatiempos /  Industrial, construcción y agricultura /  Internet y telecomunicaciones /  Mobiliario y electrodomésticos para el hogar / Moda, accesorios y joyería / Plataformas y servicios de software /  Productos farmacéuticos /  Restaurantes y Cómidas Rápidas / Retailers y mercados en línea / Salud y bienestar / Seguros / Servicios de entrega /  Servicios financieros y sector bancario /   Servicios profesionales / Sin fines de lucro /  Suministros de oficina y negocios / Tabaco / Transporte / Viajes y turismo / Otros</w:t>
            </w:r>
          </w:p>
        </w:tc>
      </w:tr>
      <w:tr w:rsidR="00792513" w:rsidRPr="00EE53E7" w14:paraId="407B0C3A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9A9422" w14:textId="024D8AD9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SITUACIÓN DE LA INDUSTRIA / CATEGORÍA </w:t>
            </w:r>
          </w:p>
          <w:p w14:paraId="67B4BAF8" w14:textId="2DBBA110" w:rsidR="00792513" w:rsidRPr="0015212A" w:rsidRDefault="00792513" w:rsidP="00792513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15212A">
              <w:rPr>
                <w:rFonts w:ascii="Calibri" w:hAnsi="Calibri" w:cs="Calibri"/>
                <w:i/>
                <w:sz w:val="18"/>
                <w:szCs w:val="18"/>
              </w:rPr>
              <w:t>Seleccione una.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C01890" w14:textId="094C44FF" w:rsidR="00792513" w:rsidRPr="00EE53E7" w:rsidRDefault="00792513" w:rsidP="00792513">
            <w:pPr>
              <w:spacing w:before="12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Creciendo / Estable / Decreciendo</w:t>
            </w:r>
          </w:p>
        </w:tc>
      </w:tr>
    </w:tbl>
    <w:p w14:paraId="6B07E88C" w14:textId="29713B1F" w:rsidR="00D4716B" w:rsidRDefault="00D4716B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77F5DC44" w14:textId="765317D1" w:rsidR="00D4716B" w:rsidRDefault="00D4716B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6CC5973F" w14:textId="7348427F" w:rsidR="0015212A" w:rsidRDefault="0015212A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362BF0A8" w14:textId="4EBC33DF" w:rsidR="0015212A" w:rsidRDefault="0015212A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251EDFDC" w14:textId="2C7EB957" w:rsidR="0015212A" w:rsidRDefault="0015212A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1498FDD9" w14:textId="77777777" w:rsidR="0015212A" w:rsidRPr="00EE53E7" w:rsidRDefault="0015212A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8185"/>
      </w:tblGrid>
      <w:tr w:rsidR="00FB537D" w:rsidRPr="00EE53E7" w14:paraId="1F640C35" w14:textId="77777777" w:rsidTr="00BD3E2D"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09E2E54" w14:textId="65DFC135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</w:rPr>
              <w:lastRenderedPageBreak/>
              <w:t>RESUMEN EJECUTIVO</w:t>
            </w:r>
          </w:p>
        </w:tc>
      </w:tr>
      <w:tr w:rsidR="00FB537D" w:rsidRPr="00EE53E7" w14:paraId="7AAE7D7A" w14:textId="77777777" w:rsidTr="007E3302">
        <w:trPr>
          <w:trHeight w:val="259"/>
        </w:trPr>
        <w:tc>
          <w:tcPr>
            <w:tcW w:w="107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5C350FDD" w14:textId="77777777" w:rsidR="00FB537D" w:rsidRPr="00EE53E7" w:rsidRDefault="00FB537D" w:rsidP="007E3302">
            <w:pPr>
              <w:pStyle w:val="MediumShading1-Accent11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</w:tr>
      <w:tr w:rsidR="00FB537D" w:rsidRPr="00EE53E7" w14:paraId="72B1F4C5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20A04A" w14:textId="10F3F4F7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Brinde al jurado un entendimiento del caso que está a punto de leer al proporcionar un breve resumen de cada uno de los siguientes puntos. Se recomienda un resumen de una frase para cada línea</w:t>
            </w:r>
            <w:r w:rsidR="00185F0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.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br/>
            </w:r>
            <w:r w:rsidR="00174960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(Máximo por línea: 20 palabras).</w:t>
            </w:r>
          </w:p>
        </w:tc>
      </w:tr>
      <w:tr w:rsidR="00FB537D" w:rsidRPr="00EE53E7" w14:paraId="57051B73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082B1E" w14:textId="3E275EFD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Reto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6AF9FC" w14:textId="77777777" w:rsidR="00FB537D" w:rsidRPr="00B87015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5A4ED838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FB01FC" w14:textId="3A90BE06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Insight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882060" w14:textId="77777777" w:rsidR="00FB537D" w:rsidRPr="00B87015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6F18B701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C9B1EA" w14:textId="7A095163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La Idea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Estratégica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/</w:t>
            </w:r>
            <w:r w:rsidR="00185F05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Fortalece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B221E" w14:textId="77777777" w:rsidR="00FB537D" w:rsidRPr="00B87015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37141CB9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31A6F6" w14:textId="6AD7E4B6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Dar Vida a la Estrategia</w:t>
            </w:r>
            <w:r w:rsidR="00062C2D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e Idea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DF001C" w14:textId="4DE8CD6D" w:rsidR="00FB537D" w:rsidRPr="00B87015" w:rsidRDefault="00FB537D" w:rsidP="007E3302">
            <w:pPr>
              <w:pStyle w:val="Fecha"/>
              <w:jc w:val="lef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7CE6ACDF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9EA3ED" w14:textId="0DABA6C9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Resultados</w:t>
            </w:r>
            <w:proofErr w:type="spellEnd"/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6036FD8" w14:textId="77777777" w:rsidR="00FB537D" w:rsidRPr="00B87015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5F047299" w14:textId="77777777" w:rsidTr="007E3302">
        <w:trPr>
          <w:trHeight w:val="691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6A33F38" w14:textId="2FFDF391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sz w:val="20"/>
                <w:szCs w:val="19"/>
                <w:lang w:val="es-CO"/>
              </w:rPr>
              <w:t xml:space="preserve">¿Por qué este caso es un ejemplo destacado de marketing efectivo en esta categoría de Effie? </w:t>
            </w:r>
          </w:p>
          <w:p w14:paraId="6524C3AE" w14:textId="77777777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Resuma su caso centrándose en cómo sus resultados se relacionan directamente con su reto y objetivos.  Si participa en varias categorías, es importante que 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  <w:lang w:val="es-ES"/>
              </w:rPr>
              <w:t>personalice su respuesta</w:t>
            </w: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 para cada una de ellas.  Si los jurados tienen preguntas sobre la elegibilidad en esta categoría, se referirán a esta respuesta.</w:t>
            </w:r>
          </w:p>
          <w:p w14:paraId="1D7650BF" w14:textId="0537CD80" w:rsidR="00FB537D" w:rsidRPr="00EE53E7" w:rsidRDefault="00174960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i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20"/>
                <w:szCs w:val="19"/>
                <w:lang w:val="es-CO"/>
              </w:rPr>
              <w:t>(Máximo: 100 palabras)</w:t>
            </w:r>
          </w:p>
        </w:tc>
      </w:tr>
      <w:tr w:rsidR="00FB537D" w:rsidRPr="00EE53E7" w14:paraId="736AE043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09C80" w14:textId="71F1C59C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19"/>
                <w:szCs w:val="19"/>
              </w:rPr>
              <w:t>Respuesta.</w:t>
            </w:r>
          </w:p>
          <w:p w14:paraId="401EA9F5" w14:textId="406C35A6" w:rsidR="009C4A78" w:rsidRPr="00B87015" w:rsidRDefault="009C4A78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</w:tc>
      </w:tr>
    </w:tbl>
    <w:p w14:paraId="662A5662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0140EB1C" w14:textId="77777777" w:rsidR="00FB537D" w:rsidRPr="00EE53E7" w:rsidRDefault="00FB537D" w:rsidP="00FB537D">
      <w:pPr>
        <w:spacing w:after="0" w:line="240" w:lineRule="auto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49DF48BE" w14:textId="77777777" w:rsidTr="00BD3E2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2884E2A" w14:textId="20EA026B" w:rsidR="00FB537D" w:rsidRPr="00EE53E7" w:rsidRDefault="00FB537D" w:rsidP="00BD3E2D">
            <w:pPr>
              <w:pStyle w:val="MediumShading1-Accent11"/>
              <w:shd w:val="clear" w:color="auto" w:fill="000000" w:themeFill="text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bookmarkStart w:id="1" w:name="Section1"/>
            <w:bookmarkEnd w:id="1"/>
            <w:r w:rsidR="0093401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SECCIÓN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1: </w:t>
            </w:r>
            <w:r w:rsidR="00E42DA9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DESAFIO, CONTEXTO Y OBJETIVOS</w:t>
            </w:r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43C19608" w14:textId="24C73540" w:rsidR="00C12374" w:rsidRPr="00EE53E7" w:rsidRDefault="00C12374" w:rsidP="007E3302">
            <w:pPr>
              <w:pStyle w:val="MediumShading1-Accent11"/>
              <w:spacing w:before="120" w:after="120" w:line="276" w:lineRule="auto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sección abarca el contexto estratégico del negocio </w:t>
            </w:r>
            <w:r w:rsidR="004E0B21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para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su actividad de marketing, junto con el reto del negocio y sus objetivos clave. </w:t>
            </w:r>
          </w:p>
          <w:p w14:paraId="484994D3" w14:textId="4DBE58A0" w:rsidR="00FB537D" w:rsidRPr="00EE53E7" w:rsidRDefault="00C12374" w:rsidP="007E3302">
            <w:pPr>
              <w:pStyle w:val="MediumShading1-Accent11"/>
              <w:spacing w:before="120" w:after="120" w:line="276" w:lineRule="auto"/>
              <w:rPr>
                <w:rFonts w:ascii="Calibri" w:hAnsi="Calibri" w:cs="Calibri"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Por favor proporcione el contexto necesario de la categoría de su industria, competidores y su marca para que los jurados que no están familiarizados con su marca</w:t>
            </w:r>
            <w:r w:rsidR="00BF3EF5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/</w:t>
            </w:r>
            <w:r w:rsidR="00BF3EF5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categoría puedan evaluar su caso. Describa por qué su reto de negocio era la adecuada oportunidad para crecer y el grado de ambición representado por sus objetivos.</w:t>
            </w:r>
          </w:p>
        </w:tc>
      </w:tr>
    </w:tbl>
    <w:p w14:paraId="60CC75F6" w14:textId="0DC6BC5F" w:rsidR="0046160D" w:rsidRPr="00EE53E7" w:rsidRDefault="0046160D" w:rsidP="00FB537D">
      <w:pPr>
        <w:pStyle w:val="MediumShading1-Accent11"/>
        <w:spacing w:after="120"/>
        <w:rPr>
          <w:rFonts w:ascii="Calibri" w:hAnsi="Calibri" w:cs="Calibri"/>
          <w:b/>
          <w:i/>
          <w:sz w:val="19"/>
          <w:szCs w:val="19"/>
          <w:lang w:val="es-CO"/>
        </w:rPr>
      </w:pP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7195"/>
      </w:tblGrid>
      <w:tr w:rsidR="00FB537D" w:rsidRPr="00EE53E7" w14:paraId="5D0B187F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537EBD04" w14:textId="6D699424" w:rsidR="00D74C5A" w:rsidRPr="00427EC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427EC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1A. </w:t>
            </w:r>
            <w:r w:rsidR="00BF3EF5" w:rsidRPr="00427EC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Antes de que comenzara su esfuerzo, ¿Cuál era la situación de la marca y el mercado / categoría en que compite? ¿Cuál fue el desafío estratégico que surgió de esta situación de negocio y el grado de dificultad de este reto?</w:t>
            </w:r>
          </w:p>
          <w:p w14:paraId="0E86E573" w14:textId="420EA1CA" w:rsidR="00D005DE" w:rsidRPr="00427EC7" w:rsidRDefault="00D005D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</w:pPr>
            <w:r w:rsidRPr="00427EC7"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  <w:t xml:space="preserve">Describa el contexto de </w:t>
            </w:r>
            <w:r w:rsidR="00B87015"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  <w:t>m</w:t>
            </w:r>
            <w:r w:rsidRPr="00427EC7"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  <w:t xml:space="preserve">ercado para las actividades de performance marketing.  </w:t>
            </w:r>
          </w:p>
          <w:p w14:paraId="0506482A" w14:textId="66110976" w:rsidR="00FB537D" w:rsidRPr="009C4A78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427EC7">
              <w:rPr>
                <w:rFonts w:ascii="Calibri" w:hAnsi="Calibri" w:cs="Calibri"/>
                <w:b/>
                <w:color w:val="auto"/>
                <w:spacing w:val="-3"/>
                <w:sz w:val="19"/>
                <w:szCs w:val="19"/>
                <w:lang w:val="es-CO"/>
              </w:rPr>
              <w:br/>
            </w:r>
            <w:r w:rsidR="00BF3EF5"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(Máximo: </w:t>
            </w:r>
            <w:r w:rsidR="005322EB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>400</w:t>
            </w:r>
            <w:r w:rsidR="00BF3EF5"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 palabras; 3 tablas / gráficos)</w:t>
            </w:r>
          </w:p>
        </w:tc>
      </w:tr>
      <w:tr w:rsidR="00FB537D" w:rsidRPr="00EE53E7" w14:paraId="67A7F342" w14:textId="77777777" w:rsidTr="007E3302">
        <w:trPr>
          <w:trHeight w:val="1195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6E89A93" w14:textId="77777777" w:rsidR="00FB537D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</w:rPr>
              <w:lastRenderedPageBreak/>
              <w:t>Respuesta</w:t>
            </w:r>
            <w:r w:rsidR="00FB537D" w:rsidRPr="00EE53E7">
              <w:rPr>
                <w:rFonts w:ascii="Calibri" w:hAnsi="Calibri" w:cs="Calibri"/>
                <w:color w:val="auto"/>
                <w:sz w:val="20"/>
                <w:szCs w:val="20"/>
              </w:rPr>
              <w:t>.</w:t>
            </w:r>
          </w:p>
          <w:p w14:paraId="2D5E8705" w14:textId="77777777" w:rsidR="00B87015" w:rsidRPr="00B87015" w:rsidRDefault="00B87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143703A6" w14:textId="77777777" w:rsidR="00B87015" w:rsidRPr="00B87015" w:rsidRDefault="00B87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4564A852" w14:textId="77777777" w:rsidR="00B87015" w:rsidRPr="00B87015" w:rsidRDefault="00B87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509187CB" w14:textId="77777777" w:rsidR="00B87015" w:rsidRPr="00B87015" w:rsidRDefault="00B87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50338D5" w14:textId="419A1E84" w:rsidR="00B87015" w:rsidRPr="0046160D" w:rsidRDefault="00B87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FB537D" w:rsidRPr="00EE53E7" w14:paraId="7DD1D1BD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5EA27024" w14:textId="3D5ECB71" w:rsidR="004C616F" w:rsidRPr="00427EC7" w:rsidRDefault="00FB537D" w:rsidP="00EC449D">
            <w:pPr>
              <w:spacing w:before="120" w:after="120" w:line="240" w:lineRule="auto"/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</w:pPr>
            <w:r w:rsidRPr="00427EC7">
              <w:rPr>
                <w:rFonts w:ascii="Calibri" w:hAnsi="Calibri" w:cs="Calibri"/>
                <w:color w:val="auto"/>
                <w:spacing w:val="-3"/>
                <w:sz w:val="20"/>
              </w:rPr>
              <w:t xml:space="preserve">1B. </w:t>
            </w:r>
            <w:r w:rsidR="00BF3EF5" w:rsidRPr="00427EC7">
              <w:rPr>
                <w:rFonts w:ascii="Calibri" w:hAnsi="Calibri" w:cs="Calibri"/>
                <w:color w:val="000000" w:themeColor="text1"/>
                <w:spacing w:val="-3"/>
                <w:sz w:val="20"/>
              </w:rPr>
              <w:t>¿</w:t>
            </w:r>
            <w:r w:rsidR="00BF3EF5" w:rsidRPr="00427EC7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Cuáles eran sus objetivos </w:t>
            </w:r>
            <w:r w:rsidR="00062C2D" w:rsidRPr="00427EC7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de negocio, marketing y campaña/actividad que establecieron para enfrentar </w:t>
            </w:r>
            <w:r w:rsidR="00980172" w:rsidRPr="00427EC7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el </w:t>
            </w:r>
            <w:r w:rsidR="00062C2D" w:rsidRPr="00427EC7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>desafío/reto?</w:t>
            </w:r>
            <w:r w:rsidR="00BF3EF5" w:rsidRPr="00427EC7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¿Cuáles </w:t>
            </w:r>
            <w:r w:rsidR="00BF3EF5" w:rsidRPr="00427EC7"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  <w:t>fueron los indicadores clave de rendimiento (KPI´s) en relación a sus objetivos? Proporcione números específicos / porcentajes para cada objetivo y puntos de referencia del año anterior siempre que sea posible.</w:t>
            </w:r>
          </w:p>
          <w:p w14:paraId="7EC2F03D" w14:textId="68F50097" w:rsidR="00D005DE" w:rsidRPr="00427EC7" w:rsidRDefault="00D005DE" w:rsidP="00D005DE">
            <w:pPr>
              <w:pStyle w:val="Verdana-Body-9forAnswers"/>
              <w:spacing w:before="120" w:after="120"/>
              <w:rPr>
                <w:rFonts w:ascii="Calibri" w:hAnsi="Calibri" w:cs="Calibri"/>
                <w:color w:val="auto"/>
                <w:sz w:val="20"/>
                <w:lang w:val="es-ES"/>
              </w:rPr>
            </w:pPr>
            <w:r w:rsidRPr="00427EC7">
              <w:rPr>
                <w:rFonts w:ascii="Calibri" w:hAnsi="Calibri" w:cs="Calibri"/>
                <w:color w:val="auto"/>
                <w:sz w:val="20"/>
                <w:lang w:val="es-ES"/>
              </w:rPr>
              <w:t xml:space="preserve">Puede proporcionar tanto objetivos de Pre-Conversión como métricas de Conversión.  Debe proporcionar por lo menos un objetivo de conversión.  Por favor revise la </w:t>
            </w:r>
            <w:r w:rsidRPr="00A71141">
              <w:rPr>
                <w:rFonts w:ascii="Calibri" w:hAnsi="Calibri" w:cs="Calibri"/>
                <w:sz w:val="20"/>
                <w:lang w:val="es-ES"/>
              </w:rPr>
              <w:t>Guía de Objetivos</w:t>
            </w:r>
            <w:r w:rsidRPr="00427EC7">
              <w:rPr>
                <w:rFonts w:ascii="Calibri" w:hAnsi="Calibri" w:cs="Calibri"/>
                <w:color w:val="auto"/>
                <w:sz w:val="20"/>
                <w:lang w:val="es-ES"/>
              </w:rPr>
              <w:t xml:space="preserve"> </w:t>
            </w:r>
            <w:r w:rsidRPr="00427EC7">
              <w:rPr>
                <w:rFonts w:ascii="Calibri" w:hAnsi="Calibri" w:cs="Calibri"/>
                <w:lang w:val="es-CO"/>
              </w:rPr>
              <w:t xml:space="preserve">para </w:t>
            </w:r>
            <w:r w:rsidRPr="00427EC7">
              <w:rPr>
                <w:rFonts w:ascii="Calibri" w:hAnsi="Calibri" w:cs="Calibri"/>
                <w:color w:val="auto"/>
                <w:sz w:val="20"/>
                <w:lang w:val="es-ES"/>
              </w:rPr>
              <w:t>ejemplos de métricas de Pre-Conversión y Conversión a lo largo del camino del cliente.</w:t>
            </w:r>
          </w:p>
          <w:p w14:paraId="17875D95" w14:textId="75AE2252" w:rsidR="00D005DE" w:rsidRPr="00427EC7" w:rsidRDefault="00D005DE" w:rsidP="00D005DE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</w:pPr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Effie está abierto a todo tipo de objetivos; es responsabilidad del participante explicar porque los objetivos son importantes para el negocio/organización y </w:t>
            </w:r>
            <w:proofErr w:type="spellStart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>retantes</w:t>
            </w:r>
            <w:proofErr w:type="spellEnd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 de alcanzar. Proporcione </w:t>
            </w:r>
            <w:proofErr w:type="spellStart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>contexo</w:t>
            </w:r>
            <w:proofErr w:type="spellEnd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>, incluyendo</w:t>
            </w:r>
            <w:r w:rsidR="00B87015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 el</w:t>
            </w:r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 año anterior, compet</w:t>
            </w:r>
            <w:r w:rsidR="00B87015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>encia</w:t>
            </w:r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, y/o puntos de referencia de la categoría para ayudar a los jurados a entender porque se fijaron estos objetivos y que tan </w:t>
            </w:r>
            <w:proofErr w:type="spellStart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>retantes</w:t>
            </w:r>
            <w:proofErr w:type="spellEnd"/>
            <w:r w:rsidRPr="00427EC7">
              <w:rPr>
                <w:rFonts w:ascii="Calibri" w:hAnsi="Calibri" w:cs="Calibri"/>
                <w:color w:val="auto"/>
                <w:sz w:val="20"/>
                <w:szCs w:val="20"/>
                <w:lang w:val="es-ES"/>
              </w:rPr>
              <w:t xml:space="preserve"> fueron. Presente los objetivos de performance marketing y explique cómo se relacionan estos objetivos con la estrategia y los objetivos generales de la marca o la organización.</w:t>
            </w:r>
          </w:p>
          <w:p w14:paraId="66AE6929" w14:textId="77777777" w:rsidR="004C616F" w:rsidRPr="00427EC7" w:rsidRDefault="004C616F" w:rsidP="00EC449D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  <w:p w14:paraId="01263313" w14:textId="525E7F10" w:rsidR="00FB537D" w:rsidRPr="00427EC7" w:rsidRDefault="00BF3EF5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</w:pPr>
            <w:r w:rsidRPr="00427EC7"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  <w:t>FORMATO DE RESPUESTA</w:t>
            </w:r>
          </w:p>
          <w:p w14:paraId="677E92C7" w14:textId="0E9A8CDE" w:rsidR="00FB537D" w:rsidRPr="00EE53E7" w:rsidRDefault="00F02771" w:rsidP="00EC449D">
            <w:pPr>
              <w:pStyle w:val="Verdana-Body-9forAnswers"/>
              <w:spacing w:before="120" w:after="120"/>
              <w:rPr>
                <w:rFonts w:ascii="Calibri" w:hAnsi="Calibri" w:cs="Calibri"/>
                <w:color w:val="auto"/>
                <w:sz w:val="20"/>
                <w:lang w:val="es-CO"/>
              </w:rPr>
            </w:pP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</w:t>
            </w:r>
            <w:r w:rsidR="00BF3EF5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numere cada objetivo individualment</w:t>
            </w:r>
            <w:r w:rsidR="00980172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e.</w:t>
            </w: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Hemos permitido un objetivo de negocio (</w:t>
            </w:r>
            <w:r w:rsidR="00980172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</w:t>
            </w: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o) y hasta 3 objetivos de Marketing (Cliente) y Actividad (Comunicación) (1 </w:t>
            </w:r>
            <w:r w:rsidR="00980172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obligatorio</w:t>
            </w: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, 3 máximo por ambos tipos). Si tiene menos objetivos de marketing y actividad, está bien, deje los espacios </w:t>
            </w:r>
            <w:r w:rsidR="00980172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en blanco</w:t>
            </w: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. </w:t>
            </w:r>
            <w:r w:rsidR="00BF3EF5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Para cada objetivo, proporcione </w:t>
            </w:r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un breve contexto de porqué lo escogió, declare los </w:t>
            </w:r>
            <w:proofErr w:type="spellStart"/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KPI´s</w:t>
            </w:r>
            <w:proofErr w:type="spellEnd"/>
            <w:r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y puntos de referencia</w:t>
            </w:r>
            <w:r w:rsidR="00980172" w:rsidRPr="00427EC7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.</w:t>
            </w:r>
          </w:p>
        </w:tc>
      </w:tr>
      <w:tr w:rsidR="00FB537D" w:rsidRPr="00EE53E7" w14:paraId="6D6895DE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bottom"/>
          </w:tcPr>
          <w:p w14:paraId="7B7F7DA6" w14:textId="32429E76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</w:rPr>
              <w:t xml:space="preserve">OBJETIVO </w:t>
            </w:r>
            <w:r w:rsidR="00F02771">
              <w:rPr>
                <w:rFonts w:ascii="Calibri" w:hAnsi="Calibri" w:cs="Calibri"/>
                <w:b/>
                <w:color w:val="B4975A"/>
                <w:szCs w:val="20"/>
              </w:rPr>
              <w:t>DEL NEGOCIO</w:t>
            </w:r>
          </w:p>
          <w:p w14:paraId="650434C0" w14:textId="7FDA4B84" w:rsidR="00FB537D" w:rsidRPr="00EE53E7" w:rsidRDefault="00FB537D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Cs w:val="20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(</w:t>
            </w:r>
            <w:proofErr w:type="spellStart"/>
            <w:r w:rsidR="004513AB"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)</w:t>
            </w:r>
          </w:p>
        </w:tc>
      </w:tr>
      <w:tr w:rsidR="00FB537D" w:rsidRPr="00EE53E7" w14:paraId="13D397C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DF1FF6" w14:textId="63B13BBB" w:rsidR="00174960" w:rsidRPr="00980172" w:rsidRDefault="00174960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F02771"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– 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1D046E8" w14:textId="7201D945" w:rsidR="00FB537D" w:rsidRPr="00980172" w:rsidRDefault="00E42DA9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</w:t>
            </w:r>
            <w:r w:rsidR="00F02771"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Máximo 30 palabras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3CF6C4" w14:textId="315B5530" w:rsidR="00AE0908" w:rsidRPr="00B87015" w:rsidRDefault="00AE0908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i/>
                <w:color w:val="000000" w:themeColor="text1"/>
                <w:sz w:val="16"/>
                <w:szCs w:val="16"/>
                <w:lang w:val="es-CO"/>
              </w:rPr>
            </w:pPr>
          </w:p>
        </w:tc>
      </w:tr>
      <w:tr w:rsidR="00FB537D" w:rsidRPr="00EE53E7" w14:paraId="2300755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CCE730D" w14:textId="0DBDD700" w:rsidR="00E42DA9" w:rsidRPr="00980172" w:rsidRDefault="006560FD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Racional- 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Porq</w:t>
            </w:r>
            <w:r w:rsidR="00B2316B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u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é el objetivo fue seleccionado y cu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á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l es el punto de referencia (benchmark)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6E666B" w14:textId="14907A6E" w:rsidR="00FB537D" w:rsidRPr="00980172" w:rsidRDefault="00E42DA9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7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 palabras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; 3 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gráfic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A5BE8D8" w14:textId="77777777" w:rsidR="00FB537D" w:rsidRPr="00B87015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9A536A" w:rsidRPr="00EE53E7" w14:paraId="2F91A6C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FF1C1F" w14:textId="77777777" w:rsidR="009A536A" w:rsidRPr="009A536A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2364D1" w14:textId="72338224" w:rsidR="009A536A" w:rsidRPr="00980172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8DF74D2" w14:textId="6413B175" w:rsidR="009A536A" w:rsidRPr="00B87015" w:rsidRDefault="009A536A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3902045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4DFB4D9" w14:textId="57252D53" w:rsidR="006560FD" w:rsidRPr="009A536A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EA2CCDC" w14:textId="69E2FD23" w:rsidR="006560FD" w:rsidRPr="002B4596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</w:t>
            </w:r>
            <w:r w:rsidR="009A536A"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un</w:t>
            </w: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Máximo)</w:t>
            </w:r>
          </w:p>
          <w:p w14:paraId="11BC39DE" w14:textId="47C8628A" w:rsidR="00FB537D" w:rsidRPr="00B2316B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F1A00A" w14:textId="77777777" w:rsidR="006560FD" w:rsidRPr="00B2316B" w:rsidRDefault="006560F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20"/>
                <w:lang w:val="es-CO"/>
              </w:rPr>
            </w:pPr>
          </w:p>
          <w:p w14:paraId="7D04B789" w14:textId="0D0A2CD1" w:rsidR="006560FD" w:rsidRPr="005721CA" w:rsidRDefault="006560F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 w:rsid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Transformación de marca o de negocio</w:t>
            </w:r>
            <w:r w:rsidR="00071EA8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Crecimiento de categoría</w:t>
            </w:r>
            <w:r w:rsidR="00071EA8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Impacto ambiental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071EA8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DA4A1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social (</w:t>
            </w:r>
            <w:r w:rsidR="00071EA8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ej: sostenibilidad/propósito/diversidad)</w:t>
            </w:r>
            <w:r w:rsidR="00071EA8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Nueva marca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o producto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lanzamiento de servicio</w:t>
            </w:r>
            <w:r w:rsidR="008801AC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D4A79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                                  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Rentabilidad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(crecimiento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mantenimiento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 decrecimiento</w:t>
            </w:r>
            <w:r w:rsidR="008801AC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)</w:t>
            </w:r>
            <w:r w:rsidR="004D4A79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 </w:t>
            </w:r>
            <w:r w:rsidR="004D4A79" w:rsidRPr="002A68C0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-Ingresos (crecimiento / mantenimiento / atenuar decrecimiento)/participación en valor)</w:t>
            </w:r>
            <w:r w:rsidR="004D4A79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lastRenderedPageBreak/>
              <w:t xml:space="preserve"> 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</w:t>
            </w:r>
            <w:r w:rsidR="004356FC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Volumen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(crecimiento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mantenimiento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atenuar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decrecimiento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F70E5F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30752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participación en volumen)</w:t>
            </w:r>
            <w:r w:rsidR="00B2316B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Otro (añada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el suyo</w:t>
            </w:r>
            <w:r w:rsidR="00B2316B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)</w:t>
            </w:r>
          </w:p>
        </w:tc>
      </w:tr>
      <w:tr w:rsidR="00FB537D" w:rsidRPr="00EE53E7" w14:paraId="4E68E001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2C1DBB3" w14:textId="1CF2DC57" w:rsidR="00B2316B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lastRenderedPageBreak/>
              <w:t>OBJETIVO</w:t>
            </w:r>
            <w:r w:rsidR="00B2316B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1</w:t>
            </w:r>
          </w:p>
          <w:p w14:paraId="6A580947" w14:textId="2BFBB6CB" w:rsidR="00FB537D" w:rsidRPr="00EE53E7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</w:t>
            </w:r>
            <w:r w:rsidR="00B2316B"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bligatorio)</w:t>
            </w:r>
          </w:p>
        </w:tc>
      </w:tr>
      <w:tr w:rsidR="002B4596" w:rsidRPr="00EE53E7" w14:paraId="45B42B9A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495248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7A771D35" w14:textId="0F3F167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6A86840" w14:textId="2A22B5F8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38B7BD0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FF9C4AB" w14:textId="77777777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2021E69E" w14:textId="5BFAD17A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F98EC8D" w14:textId="77777777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6FC5090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FB4E088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8D7F49" w14:textId="4916968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F58E138" w14:textId="77777777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553E602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9979B6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DEE53A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B2B2FB0" w14:textId="11C30996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22D15F36" w14:textId="241E5158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FB537D" w:rsidRPr="00EE53E7" w14:paraId="460702F0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1280898" w14:textId="01928CC2" w:rsidR="004513AB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</w:t>
            </w:r>
            <w:r w:rsidR="00CD2890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DE MARKETING </w:t>
            </w:r>
            <w:r w:rsidR="002B4596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2</w:t>
            </w:r>
          </w:p>
          <w:p w14:paraId="4F99455E" w14:textId="07DE9427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(Opcional)</w:t>
            </w:r>
          </w:p>
        </w:tc>
      </w:tr>
      <w:tr w:rsidR="002B4596" w:rsidRPr="00EE53E7" w14:paraId="1FE7C7D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2373E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DF8DDAD" w14:textId="6774EDC3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F5D0DD1" w14:textId="6DE06071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  <w:tr w:rsidR="002B4596" w:rsidRPr="00EE53E7" w14:paraId="55AC324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AE7EC9B" w14:textId="77777777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52DC34F8" w14:textId="4E6CC2CF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4E8E529" w14:textId="77777777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</w:p>
        </w:tc>
      </w:tr>
      <w:tr w:rsidR="002B4596" w:rsidRPr="00EE53E7" w14:paraId="0E28D87C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D7A6A7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76574248" w14:textId="1C54682D" w:rsidR="002B4596" w:rsidRPr="00B2316B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0C96BEF8" w14:textId="77777777" w:rsidR="002B4596" w:rsidRPr="00B87015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</w:p>
        </w:tc>
      </w:tr>
      <w:tr w:rsidR="002B4596" w:rsidRPr="00EE53E7" w14:paraId="2FF885B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D383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7AD3C809" w14:textId="77777777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27E1E3C4" w14:textId="3C2973DD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1FEBB12B" w14:textId="3CE13B20" w:rsidR="005721CA" w:rsidRPr="005721CA" w:rsidRDefault="005721CA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lastRenderedPageBreak/>
              <w:t>- Generación de Leads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Valor de vida del cliente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DA4A1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2B4596" w:rsidRPr="00EE53E7" w14:paraId="67CF136B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4F1AE91" w14:textId="26308548" w:rsid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lastRenderedPageBreak/>
              <w:t>OBJETIVO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</w:t>
            </w:r>
            <w:r w:rsidR="005721C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36C2BCBB" w14:textId="2EFA998A" w:rsidR="002B4596" w:rsidRPr="00EE53E7" w:rsidRDefault="00C05D5D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(Opcional)</w:t>
            </w:r>
          </w:p>
        </w:tc>
      </w:tr>
      <w:tr w:rsidR="002B4596" w:rsidRPr="00EE53E7" w14:paraId="3CA24A6C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D2199E9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224AADE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3BBF491" w14:textId="77777777" w:rsidR="002B4596" w:rsidRPr="00B87015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482A9FA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90DF2B8" w14:textId="77777777" w:rsidR="002B4596" w:rsidRPr="00980172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7253C62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A8A56A4" w14:textId="77777777" w:rsidR="002B4596" w:rsidRPr="00B87015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505E391F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63BADD9" w14:textId="77777777" w:rsidR="002B4596" w:rsidRPr="009A536A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A89320D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C51FCDB" w14:textId="77777777" w:rsidR="002B4596" w:rsidRPr="00B87015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F1A09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9C232C0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3A21DD7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4039354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77908380" w14:textId="77777777" w:rsidR="00A517D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</w:p>
          <w:p w14:paraId="331EBAD1" w14:textId="619A4D33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5E01349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C2F18DE" w14:textId="4857CCEE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</w:t>
            </w:r>
            <w:r w:rsidR="00A7114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1</w:t>
            </w:r>
          </w:p>
          <w:p w14:paraId="65D9F6DB" w14:textId="39124809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Obligatorio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373FE57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1A86AB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714D5AE" w14:textId="5517B6C0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5563519" w14:textId="4891DCF3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4BB3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3FD22D3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4499655" w14:textId="612DE48C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6191C6F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2F761BE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8A5BE47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413EA9E" w14:textId="49818774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B1C97C7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0F4C7EE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93648EE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0298997F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lastRenderedPageBreak/>
              <w:t>(1 obligatorio, No hay un Máximo)</w:t>
            </w:r>
          </w:p>
          <w:p w14:paraId="443987F3" w14:textId="70AF00F2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6E2151D0" w14:textId="2AD27991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lastRenderedPageBreak/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lastRenderedPageBreak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4E6CE382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8A8B69" w14:textId="6396DCA8" w:rsidR="00DA4A11" w:rsidRPr="00EE53E7" w:rsidRDefault="00A7114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lastRenderedPageBreak/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2</w:t>
            </w:r>
          </w:p>
          <w:p w14:paraId="1712FC7C" w14:textId="67364F2F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217FBE6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DAD0DE2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172B1238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A66BAC5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97C90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76258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1AF4C83A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3BB22606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D613EC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5DC659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63335F46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4DAEA74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71E58A58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B3366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43C12C0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FA7FBBB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7126AD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1BF670E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F94776" w14:textId="0D86F979" w:rsidR="00DA4A11" w:rsidRPr="00EE53E7" w:rsidRDefault="00A7114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2F372627" w14:textId="6E74C9E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A7AE259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FA870C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097CAEE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A50D7FC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7B81B5D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74A374A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537EC3F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D6F08FA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E7D9E65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CFE8FA3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1CD91352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C6DF9E" w14:textId="77777777" w:rsidR="00DA4A11" w:rsidRPr="00B87015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4B90DD1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432550A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49F5645B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6617DD7C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3C98C380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E461540" w14:textId="77777777" w:rsidTr="671EC221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ADB5A5" w14:textId="24A43F6E" w:rsidR="00DA4A11" w:rsidRPr="00DA4A11" w:rsidRDefault="00DA4A11" w:rsidP="00DA4A1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DA4A11">
              <w:rPr>
                <w:rFonts w:ascii="Calibri" w:hAnsi="Calibri" w:cs="Calibri"/>
                <w:b/>
                <w:color w:val="auto"/>
              </w:rPr>
              <w:t>FUENTES: SECCIÓN 1</w:t>
            </w:r>
          </w:p>
          <w:p w14:paraId="73AF4698" w14:textId="77777777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lastRenderedPageBreak/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  <w:p w14:paraId="20D3B39C" w14:textId="7E6EC738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b/>
                <w:i/>
                <w:color w:val="B4975A"/>
                <w:sz w:val="20"/>
                <w:szCs w:val="20"/>
                <w:lang w:eastAsia="en-US"/>
              </w:rPr>
              <w:t xml:space="preserve">Formato Recomendado: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Use notas al pie de página en sus respuestas anteriores y liste cada fuente numéricamente a continuación. Recomendamos que cada fuente incluya la siguiente información: Origen de los datos / investigación, tipo de datos / investigación, fechas cubiertas. </w:t>
            </w:r>
          </w:p>
          <w:p w14:paraId="171E3E3B" w14:textId="0512CE6E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i/>
                <w:color w:val="8A8D8F" w:themeColor="accent3"/>
                <w:sz w:val="20"/>
                <w:szCs w:val="20"/>
                <w:lang w:eastAsia="en-US"/>
              </w:rPr>
              <w:t xml:space="preserve">No incluya nombres de las agencias en la fuente de la investigación.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Revise la información detallada en el </w:t>
            </w:r>
            <w:r w:rsidRPr="00EE53E7">
              <w:rPr>
                <w:rFonts w:ascii="Calibri" w:eastAsia="ヒラギノ角ゴ Pro W3" w:hAnsi="Calibri" w:cs="Calibri"/>
                <w:b/>
                <w:color w:val="8A8D8F" w:themeColor="accent3"/>
                <w:sz w:val="20"/>
                <w:szCs w:val="20"/>
                <w:lang w:eastAsia="en-US"/>
              </w:rPr>
              <w:t>Entry Kit</w:t>
            </w:r>
            <w:r w:rsidRPr="00EE53E7"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  <w:t>.</w:t>
            </w:r>
          </w:p>
        </w:tc>
      </w:tr>
      <w:tr w:rsidR="00DA4A11" w:rsidRPr="00EE53E7" w14:paraId="472DE149" w14:textId="77777777" w:rsidTr="007E3302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1ED679" w14:textId="52AF7F1A" w:rsidR="00DA4A11" w:rsidRPr="00EE53E7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lastRenderedPageBreak/>
              <w:br/>
              <w:t>Proporcione las fuentes de los datos incluidos en sus respuestas a la Sección 1.</w:t>
            </w:r>
            <w:r w:rsidRPr="00037744">
              <w:rPr>
                <w:lang w:val="es-ES"/>
              </w:rPr>
              <w:t xml:space="preserve"> </w:t>
            </w:r>
          </w:p>
          <w:p w14:paraId="5266A752" w14:textId="35973163" w:rsidR="00DA4A11" w:rsidRPr="00B87015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</w:tbl>
    <w:p w14:paraId="462887F5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4678FC3" w14:textId="77777777" w:rsidTr="00BD3E2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BF4A510" w14:textId="45F5DDEC" w:rsidR="00FB537D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SECCIÓN</w:t>
            </w:r>
            <w:r w:rsidR="00FB537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2: 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INSIGHTS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Y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ESTRATEGIA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59EE4205" w14:textId="149733B8" w:rsidR="00FB537D" w:rsidRPr="00EE53E7" w:rsidRDefault="003A6C5A" w:rsidP="003A6C5A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sección cubre los 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pilares fundamentales</w:t>
            </w:r>
            <w:r w:rsidR="00037744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de su estrategia (building blocks).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Explique a los jurados por qué escogió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esa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audiencia.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Enumere sus “insights”</w:t>
            </w:r>
            <w:r w:rsidR="00987B4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clave  y c</w:t>
            </w:r>
            <w:r w:rsidR="00F6219E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ó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mo estos lo condujeron a la idea estratégica o a la construcción que aborda el reto de negocio al que se enfrenta la marca.  </w:t>
            </w:r>
          </w:p>
        </w:tc>
      </w:tr>
    </w:tbl>
    <w:p w14:paraId="3402EC6E" w14:textId="77777777" w:rsidR="00FB537D" w:rsidRPr="00EE53E7" w:rsidRDefault="00E674D1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19" w:history="1">
        <w:r w:rsidR="00FB537D" w:rsidRPr="00EE53E7">
          <w:rPr>
            <w:rStyle w:val="Hipervnculo"/>
            <w:rFonts w:ascii="Calibri" w:hAnsi="Calibri" w:cs="Calibri"/>
            <w:b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D005DE" w14:paraId="72509389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C893EE3" w14:textId="6EF237CE" w:rsidR="00DC4431" w:rsidRPr="00427EC7" w:rsidRDefault="00FB537D" w:rsidP="008F3B88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2A. </w:t>
            </w:r>
            <w:r w:rsidR="000C23DC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Defina el público objetivo al que quería</w:t>
            </w:r>
            <w:r w:rsidR="008F639D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llegar y explique por qué era </w:t>
            </w:r>
            <w:r w:rsidR="000C23DC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relevante para la marca y el reto.</w:t>
            </w:r>
          </w:p>
          <w:p w14:paraId="49D10243" w14:textId="7DB520DC" w:rsidR="00FB537D" w:rsidRPr="009970C5" w:rsidRDefault="000C23DC" w:rsidP="00DC4431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Describa su público objetivo utilizando datos demográficos, culturales, comportamientos de los medios, etc. Explique si su público objetivo era actual, nuevo o ambos. ¿Qué percepciones o comportamientos estaba tratando de afectar o cambiar?</w:t>
            </w:r>
            <w:r w:rsidR="00D005DE" w:rsidRPr="00427EC7"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  <w:br/>
            </w:r>
            <w:r w:rsidR="008F3B88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br/>
            </w:r>
            <w:r w:rsidR="00FB537D"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  <w:lang w:val="es-CO"/>
              </w:rPr>
              <w:t>(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Máximo: 300 palabras; 3 tablas/gráficos)</w:t>
            </w:r>
          </w:p>
        </w:tc>
      </w:tr>
      <w:tr w:rsidR="00FB537D" w:rsidRPr="00EE53E7" w14:paraId="669B44CE" w14:textId="77777777" w:rsidTr="000C23DC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838EEC0" w14:textId="76E16FD9" w:rsidR="00FB537D" w:rsidRPr="00EE53E7" w:rsidRDefault="000C23DC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</w:t>
            </w:r>
            <w:r w:rsidR="00FB537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.</w:t>
            </w:r>
          </w:p>
          <w:p w14:paraId="6EB310E0" w14:textId="0AA3E10A" w:rsidR="00F15549" w:rsidRPr="00B87015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</w:tc>
      </w:tr>
      <w:tr w:rsidR="00FB537D" w:rsidRPr="00EE53E7" w14:paraId="211FC06E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2BDBC" w14:textId="156DA0D5" w:rsidR="000C23DC" w:rsidRPr="00427EC7" w:rsidRDefault="0068079B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2B. </w:t>
            </w:r>
            <w:r w:rsidR="000C23DC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Explique el pensamiento que lo llevó a su</w:t>
            </w:r>
            <w:r w:rsidR="00E1176D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(s)</w:t>
            </w:r>
            <w:r w:rsidR="000C23DC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insight(s).</w:t>
            </w:r>
            <w:r w:rsidR="000C23DC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="000C23DC" w:rsidRPr="00427EC7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Exponga claramente su(s) insight(s) aquí.</w:t>
            </w:r>
          </w:p>
          <w:p w14:paraId="449F6B4D" w14:textId="2F18DC0C" w:rsidR="009970C5" w:rsidRDefault="000C23DC" w:rsidP="009970C5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Aclare cómo el(los) </w:t>
            </w:r>
            <w:proofErr w:type="spellStart"/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insight</w:t>
            </w:r>
            <w:proofErr w:type="spellEnd"/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(s) estaba(n) directamente vinculado(s) a su marca, a los comportamientos y actitudes de su público, a su investigación y/o a la s</w:t>
            </w:r>
            <w:r w:rsidR="00E1176D"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ituación del negocio.</w:t>
            </w:r>
            <w:r w:rsidR="008F639D"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 Cómo est</w:t>
            </w:r>
            <w:r w:rsidR="003E2FC0"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</w:t>
            </w:r>
            <w:r w:rsidR="003E2FC0"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idea(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s) únic</w:t>
            </w:r>
            <w:r w:rsidR="003E2FC0"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condujo(n) al éxito de la marca y cómo </w:t>
            </w:r>
            <w:r w:rsidR="00A71141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conformó</w:t>
            </w:r>
            <w:r w:rsidR="00D005DE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su estrategia e idea estratégica. </w:t>
            </w:r>
          </w:p>
          <w:p w14:paraId="720ABDC9" w14:textId="17376EB9" w:rsidR="00FB537D" w:rsidRPr="00EE53E7" w:rsidRDefault="000C23DC" w:rsidP="009970C5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863A46"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4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00 palabras; 3 tablas/gráficos)</w:t>
            </w:r>
          </w:p>
        </w:tc>
      </w:tr>
      <w:tr w:rsidR="00F15549" w:rsidRPr="00EE53E7" w14:paraId="5E3B4993" w14:textId="77777777" w:rsidTr="000C23DC"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4DF39B9B" w14:textId="77777777" w:rsidR="000C23DC" w:rsidRPr="00EE53E7" w:rsidRDefault="000C23DC" w:rsidP="000C23DC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02B837E7" w14:textId="77777777" w:rsidR="00F15549" w:rsidRPr="00B87015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</w:p>
          <w:p w14:paraId="266BB8CF" w14:textId="77777777" w:rsidR="00F15549" w:rsidRPr="00EE53E7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</w:p>
          <w:p w14:paraId="790C0C28" w14:textId="679DA910" w:rsidR="00F15549" w:rsidRPr="00EE53E7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</w:p>
        </w:tc>
      </w:tr>
      <w:tr w:rsidR="00FB537D" w:rsidRPr="00EE53E7" w14:paraId="580086C6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143BDFAC" w14:textId="7960F118" w:rsidR="00FB537D" w:rsidRPr="00DA4A11" w:rsidRDefault="00FB537D" w:rsidP="008F2345">
            <w:pPr>
              <w:pStyle w:val="MediumShading1-Accent11"/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2</w:t>
            </w:r>
            <w:r w:rsidR="001B10F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C</w:t>
            </w:r>
            <w:r w:rsidR="008F2345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 ¿</w:t>
            </w:r>
            <w:r w:rsidR="008F2345" w:rsidRPr="00EE53E7"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  <w:t>Cuál fue la idea central o la construcción estratégica a la que llegó utilizando su(s) insight(s) que le permitió pasar del reto a la solución para su marca y cliente?</w:t>
            </w:r>
            <w:r w:rsidR="00FD6B8A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  <w:lang w:val="es-CO"/>
              </w:rPr>
              <w:t>(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2</w:t>
            </w:r>
            <w:r w:rsidR="008A2A89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 palabras)</w:t>
            </w:r>
          </w:p>
        </w:tc>
      </w:tr>
      <w:tr w:rsidR="00FB537D" w:rsidRPr="00EE53E7" w14:paraId="390F82DF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5A569BF" w14:textId="77777777" w:rsidR="000C23DC" w:rsidRPr="00EE53E7" w:rsidRDefault="000C23DC" w:rsidP="000C23DC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t>Respuesta.</w:t>
            </w:r>
          </w:p>
          <w:p w14:paraId="025BC8DE" w14:textId="77777777" w:rsidR="00FB537D" w:rsidRPr="00B87015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269EE6F8" w14:textId="77777777" w:rsidR="008F2345" w:rsidRPr="00EE53E7" w:rsidRDefault="008F2345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</w:tc>
      </w:tr>
      <w:tr w:rsidR="00FB537D" w:rsidRPr="00EE53E7" w14:paraId="028FD484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42FBBFA1" w14:textId="26025ACC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2</w:t>
            </w:r>
          </w:p>
          <w:p w14:paraId="18D37081" w14:textId="691F5362" w:rsidR="00FB537D" w:rsidRPr="00EE53E7" w:rsidRDefault="008F2345" w:rsidP="007E3302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3E8EC2CE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190B13" w14:textId="4BF50CB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2.</w:t>
            </w:r>
          </w:p>
          <w:p w14:paraId="28E399C4" w14:textId="78460A1B" w:rsidR="00FB537D" w:rsidRPr="00CC06A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</w:tbl>
    <w:p w14:paraId="05D42112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116F953A" w14:textId="77777777" w:rsidTr="00BD3E2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0566E9" w14:textId="43AFE4D0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</w:t>
            </w:r>
            <w:r w:rsidR="0093401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CIÓ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N 3: 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DANDO VIDA A LA ESTRATEGIA </w:t>
            </w:r>
            <w:r w:rsidR="00F07FAB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IDEA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3BF8C929" w14:textId="29BFBE08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Esta sección se relaciona a cómo constru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yó </w:t>
            </w:r>
            <w:r w:rsidR="00344DB0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su idea estratégica central en 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un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>a atractiva-convincente plataforma creativa y un plan de canales</w:t>
            </w:r>
            <w:r w:rsidR="00701886">
              <w:rPr>
                <w:rFonts w:ascii="Calibri" w:hAnsi="Calibri" w:cs="Calibri"/>
                <w:color w:val="FFFFFF"/>
                <w:sz w:val="20"/>
                <w:szCs w:val="19"/>
              </w:rPr>
              <w:t>,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 en otras palabras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, cómo y cuándo le dio vida a su estrategia.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Y cómo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se probó como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 optimización continua</w:t>
            </w:r>
            <w:r w:rsidR="002F3B19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.</w:t>
            </w:r>
          </w:p>
          <w:p w14:paraId="1472C155" w14:textId="1CA78907" w:rsidR="00167AC1" w:rsidRPr="00EE53E7" w:rsidRDefault="008F2345" w:rsidP="002F3B19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Ayude al jurado a evaluar su caso demostrando como crearon un trabajo que se dirigió y motivó a los clientes de manera efectiva.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Describa cómo sus planes creativos y de canales funcionaron juntos para obtener resultados.  </w:t>
            </w:r>
          </w:p>
        </w:tc>
      </w:tr>
    </w:tbl>
    <w:p w14:paraId="00BC8028" w14:textId="77777777" w:rsidR="00FB537D" w:rsidRPr="00EE53E7" w:rsidRDefault="00E674D1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20" w:history="1">
        <w:r w:rsidR="00FB537D" w:rsidRPr="00EE53E7">
          <w:rPr>
            <w:rStyle w:val="Hipervnculo"/>
            <w:rFonts w:ascii="Calibri" w:hAnsi="Calibri" w:cs="Calibri"/>
            <w:b/>
            <w:i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863A46" w14:paraId="258620B6" w14:textId="77777777" w:rsidTr="607BF756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2058670D" w14:textId="1E609D32" w:rsidR="00863A46" w:rsidRPr="00427EC7" w:rsidRDefault="00FB537D" w:rsidP="00863A46">
            <w:pPr>
              <w:pStyle w:val="MediumShading1-Accent11"/>
              <w:spacing w:before="120" w:after="120"/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  <w:lang w:val="es-CO"/>
              </w:rPr>
            </w:pPr>
            <w:r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3</w:t>
            </w:r>
            <w:r w:rsidR="00CA302B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A</w:t>
            </w:r>
            <w:r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.</w:t>
            </w:r>
            <w:r w:rsidR="00CA302B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  <w:r w:rsidR="002F3B19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Describa los </w:t>
            </w:r>
            <w:r w:rsidR="00DF5E4D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elementos</w:t>
            </w:r>
            <w:r w:rsidR="002F3B19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clave de su plan los c</w:t>
            </w:r>
            <w:r w:rsidR="00161A36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uales activaron su estrategia. </w:t>
            </w:r>
            <w:r w:rsidR="002F3B19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Enumere cualquier componente activo en el esfuerzo: ej. </w:t>
            </w:r>
            <w:r w:rsidR="00DF5E4D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Comunicaciones </w:t>
            </w:r>
            <w:r w:rsidR="00C05D5D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integrales, Programa</w:t>
            </w:r>
            <w:r w:rsidR="002F3B19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de CRM, </w:t>
            </w:r>
            <w:r w:rsidR="00DF5E4D" w:rsidRPr="00427EC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promociones,</w:t>
            </w:r>
            <w:r w:rsidR="00D005DE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experiencia del cliente, cambios de precios, etc. </w:t>
            </w:r>
          </w:p>
          <w:p w14:paraId="5A73BF7E" w14:textId="4B2963D5" w:rsidR="00FB537D" w:rsidRPr="00427EC7" w:rsidRDefault="002F3B19" w:rsidP="00863A46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</w:rPr>
            </w:pPr>
            <w:r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 xml:space="preserve">Máximo: </w:t>
            </w:r>
            <w:r w:rsidR="008A2A89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3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 xml:space="preserve">00 palabras; 3 </w:t>
            </w:r>
            <w:proofErr w:type="spellStart"/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tablas</w:t>
            </w:r>
            <w:proofErr w:type="spellEnd"/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/</w:t>
            </w:r>
            <w:proofErr w:type="spellStart"/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gráficos</w:t>
            </w:r>
            <w:proofErr w:type="spellEnd"/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)</w:t>
            </w:r>
          </w:p>
        </w:tc>
      </w:tr>
      <w:tr w:rsidR="00FB537D" w:rsidRPr="00EE53E7" w14:paraId="48A199E7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5AE5C4E" w14:textId="77777777" w:rsidR="005627EA" w:rsidRPr="00427EC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427EC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4CDC0634" w14:textId="495F58A6" w:rsidR="00FB537D" w:rsidRPr="00CC06A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2FE6E9BC" w14:textId="77777777" w:rsidR="00FB537D" w:rsidRPr="00427EC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</w:tc>
      </w:tr>
      <w:tr w:rsidR="00F15549" w:rsidRPr="00EE53E7" w14:paraId="5750AB53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C4339A" w14:textId="703BA320" w:rsidR="005627EA" w:rsidRPr="00427EC7" w:rsidRDefault="00F15549" w:rsidP="005627EA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3B. 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</w:t>
            </w:r>
            <w:r w:rsidR="00F07FAB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a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los pilares clave de las ejecuciones creativas para sus principales vehículos de marketing, por ejemplo, las llamadas a la acción y las opciones de formato</w:t>
            </w:r>
            <w:r w:rsidR="008A2A89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. Si es </w:t>
            </w:r>
            <w:r w:rsidR="008A2A89" w:rsidRPr="00A71141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relevante, </w:t>
            </w:r>
            <w:r w:rsidR="003B70AD" w:rsidRPr="00A71141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</w:t>
            </w:r>
            <w:r w:rsidR="008A2A89" w:rsidRPr="00A71141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ncluya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cualquier cambio importante que haya optimizado la creatividad durante la ejecución de la actividad.</w:t>
            </w:r>
          </w:p>
          <w:p w14:paraId="7E13C3EF" w14:textId="7EACC6FF" w:rsidR="00F15549" w:rsidRPr="00427EC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8A2A89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3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00 palabras; 3 tablas/gráficos)</w:t>
            </w:r>
          </w:p>
        </w:tc>
      </w:tr>
      <w:tr w:rsidR="00FB537D" w:rsidRPr="00EE53E7" w14:paraId="4A51DCB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60E36DB0" w14:textId="77777777" w:rsidR="005627EA" w:rsidRPr="00EE53E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02F69F81" w14:textId="3D181B7D" w:rsidR="00FB537D" w:rsidRPr="00CC06AD" w:rsidRDefault="00FB537D" w:rsidP="00AD0B53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</w:tc>
      </w:tr>
      <w:tr w:rsidR="00957C63" w:rsidRPr="00EE53E7" w14:paraId="2280CD4C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2C19588A" w14:textId="19D59977" w:rsidR="00354A62" w:rsidRPr="00427EC7" w:rsidRDefault="00957C63" w:rsidP="00957C63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3C. 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Describa el racional detrás de su estrategia de comunicac</w:t>
            </w:r>
            <w:r w:rsidR="0084431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ión</w:t>
            </w:r>
            <w:r w:rsidR="00DF5E4D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, </w:t>
            </w:r>
            <w:r w:rsidR="00701886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experiencia y</w:t>
            </w:r>
            <w:r w:rsidR="0084431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plan de medios. </w:t>
            </w:r>
            <w:r w:rsidR="0084431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Explique 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cómo la integración de los </w:t>
            </w:r>
            <w:r w:rsidR="00A71141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elementos funcionó para impulsar</w:t>
            </w:r>
            <w:r w:rsidR="008A2A89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los resultados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. </w:t>
            </w:r>
            <w:r w:rsidR="005627EA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Si es relevante, explique cómo cambió su gasto a través de los medios como parte de su optimización de campaña.</w:t>
            </w:r>
          </w:p>
          <w:p w14:paraId="4A07A63A" w14:textId="0894146A" w:rsidR="00354A62" w:rsidRPr="00427EC7" w:rsidRDefault="005627EA" w:rsidP="00957C63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427EC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427EC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400 palabras; 3 tablas/gráficos)</w:t>
            </w:r>
          </w:p>
        </w:tc>
      </w:tr>
      <w:tr w:rsidR="00354A62" w:rsidRPr="00EE53E7" w14:paraId="518BF48E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1BC9A15A" w14:textId="77777777" w:rsidR="005627EA" w:rsidRPr="00427EC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427EC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t>Respuesta.</w:t>
            </w:r>
          </w:p>
          <w:p w14:paraId="3823D415" w14:textId="0FF3ECA1" w:rsidR="00354A62" w:rsidRPr="00CC06AD" w:rsidRDefault="00354A62" w:rsidP="00957C63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A302B" w:rsidRPr="00EE53E7" w14:paraId="476CA46B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1C7BD2" w14:textId="77777777" w:rsidR="00CA302B" w:rsidRPr="00427EC7" w:rsidRDefault="00CA302B" w:rsidP="00CA302B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427EC7">
              <w:rPr>
                <w:rFonts w:ascii="Calibri" w:hAnsi="Calibri" w:cs="Calibri"/>
                <w:b/>
                <w:bCs/>
                <w:color w:val="auto"/>
                <w:lang w:val="es-CO"/>
              </w:rPr>
              <w:t>KEY VISUAL</w:t>
            </w:r>
          </w:p>
          <w:p w14:paraId="19AE1BC9" w14:textId="5538D495" w:rsidR="00CA302B" w:rsidRPr="00427EC7" w:rsidRDefault="004F0C5F" w:rsidP="004F0C5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Tiene la opción de subir una sola imagen para acompañar su explicación en esta sección para mostrar c</w:t>
            </w:r>
            <w:r w:rsidR="00F07FAB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mo dio vida a la estrategia y la idea. Puede ser un plan de medios, </w:t>
            </w:r>
            <w:r w:rsidR="008117ED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un </w:t>
            </w: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visual del marketing mix, un flowchart (diagrama de flujo), un calendario, un storyboard, etc.  La imagen debe ser jpg / jpeg / png. No necesita subir ninguna copia de sus imágenes creativas para los jurados aquí, pues los jurados lo verán en la sección de ejemplos creativos.</w:t>
            </w:r>
          </w:p>
        </w:tc>
      </w:tr>
      <w:tr w:rsidR="00F15549" w:rsidRPr="00EE53E7" w14:paraId="4FC762A3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4DFF21FA" w14:textId="77777777" w:rsidR="00F15549" w:rsidRPr="00EE53E7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noProof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1E0440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02BB9" w14:textId="3CB8A29E" w:rsidR="00934015" w:rsidRPr="00EE53E7" w:rsidRDefault="00934015" w:rsidP="0093401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3</w:t>
            </w:r>
          </w:p>
          <w:p w14:paraId="712B36BF" w14:textId="311733EA" w:rsidR="00FB537D" w:rsidRPr="00EE53E7" w:rsidRDefault="004F0C5F" w:rsidP="007E3302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3D00EFD" w14:textId="77777777" w:rsidTr="00957C63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7CE3B7" w14:textId="77777777" w:rsidR="004F0C5F" w:rsidRPr="00EE53E7" w:rsidRDefault="00FB537D" w:rsidP="004F0C5F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4F0C5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3.</w:t>
            </w:r>
          </w:p>
          <w:p w14:paraId="64E301FC" w14:textId="5D7852B5" w:rsidR="000739D2" w:rsidRPr="00CC06AD" w:rsidRDefault="000739D2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</w:tbl>
    <w:p w14:paraId="0FDBF613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DED2DC2" w14:textId="77777777" w:rsidTr="00BD3E2D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E6E0350" w14:textId="11B29D3D" w:rsidR="00E42DA9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SECCIÓ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 xml:space="preserve">N 4: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RESULTADOS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Cs w:val="19"/>
                <w:lang w:val="es-CO"/>
              </w:rPr>
              <w:t xml:space="preserve">30%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  <w:r w:rsidR="00E42DA9" w:rsidRPr="00EE53E7"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  <w:t xml:space="preserve"> </w:t>
            </w:r>
          </w:p>
          <w:p w14:paraId="6C37A621" w14:textId="1FD35124" w:rsidR="00FB537D" w:rsidRPr="00EE53E7" w:rsidRDefault="00986B4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sección se refiere a los resultados. Aquí tiene que </w:t>
            </w:r>
            <w:r w:rsidR="007925D2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ser capaz de demostrar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el impacto que su esfuerzo ha tenido en los objetivos de su </w:t>
            </w:r>
            <w:r w:rsidR="007925D2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negocio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/ marca, atribuibles a la actividad y sus elementos y teniendo en cuenta otros factores. Deberá proporcionar un resultado correspondiente a cada objetivo enumerado en su respuesta a la pregunta 1B.  </w:t>
            </w:r>
          </w:p>
        </w:tc>
      </w:tr>
    </w:tbl>
    <w:p w14:paraId="7F01495C" w14:textId="1A7B5940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</w:p>
    <w:tbl>
      <w:tblPr>
        <w:tblW w:w="1072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1710"/>
        <w:gridCol w:w="5542"/>
      </w:tblGrid>
      <w:tr w:rsidR="00FB537D" w:rsidRPr="00EE53E7" w14:paraId="068BA430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2DAEC69" w14:textId="60BB3AA1" w:rsidR="00E46F4F" w:rsidRPr="00427EC7" w:rsidRDefault="00FB537D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4A. </w:t>
            </w:r>
            <w:r w:rsidR="0000795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Durante el período de tiempo de su caso, ¿C</w:t>
            </w:r>
            <w:r w:rsidR="00E46F4F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ómo sabe que funcionó?</w:t>
            </w:r>
            <w:r w:rsidR="008117ED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="00E46F4F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Explique, con </w:t>
            </w:r>
            <w:r w:rsidR="00E46F4F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u w:val="single"/>
                <w:lang w:val="es-CO" w:eastAsia="en-US"/>
              </w:rPr>
              <w:t>la categoría, la competencia  y/o el contexto del año anterior</w:t>
            </w:r>
            <w:r w:rsidR="00E46F4F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, por qué estos resultados son significativos para el negocio de la marca.</w:t>
            </w:r>
            <w:r w:rsidR="004D6AC9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 </w:t>
            </w:r>
          </w:p>
          <w:p w14:paraId="5A2A21C0" w14:textId="3DE1D688" w:rsidR="0001192A" w:rsidRPr="00427EC7" w:rsidRDefault="00E46F4F" w:rsidP="00354A6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Los resultados deben relacionarse con su audiencia, objetivos y KPI’s específicos.  </w:t>
            </w:r>
            <w:r w:rsidR="00C10FE9"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Su respuesta debe incluir los resultados de sus métricas de conversión clave (resultado inicial, mejor resultado y momento, resultados derivados de la optimización, etc.).</w:t>
            </w:r>
          </w:p>
          <w:p w14:paraId="23D1CAA0" w14:textId="52FA5FB3" w:rsidR="00FB537D" w:rsidRPr="00427EC7" w:rsidRDefault="00E46F4F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color w:val="B4975A"/>
                <w:sz w:val="24"/>
                <w:lang w:val="es-CO"/>
              </w:rPr>
            </w:pPr>
            <w:r w:rsidRPr="00427EC7">
              <w:rPr>
                <w:rFonts w:ascii="Calibri" w:hAnsi="Calibri" w:cs="Calibri"/>
                <w:b/>
                <w:color w:val="B4975A"/>
                <w:sz w:val="24"/>
                <w:lang w:val="es-CO"/>
              </w:rPr>
              <w:t>FORMATO DE RESPUESTA</w:t>
            </w:r>
          </w:p>
          <w:p w14:paraId="3D3E7928" w14:textId="20BABC83" w:rsidR="00E46F4F" w:rsidRPr="00427EC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Tiene hasta 350 palabras y 5 tablas / gráficos para e</w:t>
            </w:r>
            <w:r w:rsidRPr="00427EC7">
              <w:rPr>
                <w:rFonts w:ascii="Calibri" w:eastAsia="ヒラギノ角ゴ Pro W3" w:hAnsi="Calibri" w:cs="Calibri"/>
                <w:sz w:val="20"/>
                <w:szCs w:val="20"/>
                <w:lang w:val="es-CO" w:eastAsia="en-US"/>
              </w:rPr>
              <w:t>xplicar</w:t>
            </w: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sus resultados. Luego, para cada objetivo proporcionado en la Pregunta 1B, debe proporcionar un resultado correspondiente.</w:t>
            </w:r>
          </w:p>
          <w:p w14:paraId="12FBDB4B" w14:textId="77777777" w:rsidR="00E46F4F" w:rsidRPr="00427EC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  <w:t>RECORDATORIOS DEL PERÍODO DE ELEGIBILIDAD</w:t>
            </w:r>
          </w:p>
          <w:p w14:paraId="41F65F31" w14:textId="77777777" w:rsidR="00E46F4F" w:rsidRPr="00427EC7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No seguir las reglas de elegibilidad resultará en la descalificación.</w:t>
            </w:r>
          </w:p>
          <w:p w14:paraId="01885B6B" w14:textId="77777777" w:rsidR="00E46F4F" w:rsidRPr="00427EC7" w:rsidRDefault="00E46F4F" w:rsidP="00E46F4F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Proporcione un marco de tiempo claro para todos los datos mostrados, ya sea dentro de su respuesta o en la casilla de fuentes.</w:t>
            </w:r>
          </w:p>
          <w:p w14:paraId="62AF641C" w14:textId="77777777" w:rsidR="00E46F4F" w:rsidRPr="00427EC7" w:rsidRDefault="00E46F4F" w:rsidP="00E46F4F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Todos los resultados deben limitarse a Colombia.</w:t>
            </w:r>
          </w:p>
          <w:p w14:paraId="70A7FA7A" w14:textId="77777777" w:rsidR="009866A3" w:rsidRPr="009866A3" w:rsidRDefault="007F202B" w:rsidP="009866A3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lastRenderedPageBreak/>
              <w:t>El trabajo debe haberse ejecutado en algún momento entre el 1/1/2</w:t>
            </w:r>
            <w:r w:rsidR="0000795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3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- 31/</w:t>
            </w:r>
            <w:r w:rsidR="009866A3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03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/2</w:t>
            </w:r>
            <w:r w:rsidR="009866A3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4</w:t>
            </w:r>
            <w:r w:rsidRPr="00427EC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. </w:t>
            </w:r>
          </w:p>
          <w:p w14:paraId="1133AD4A" w14:textId="20E447EC" w:rsidR="00D96F06" w:rsidRPr="00EE53E7" w:rsidRDefault="00E46F4F" w:rsidP="009866A3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Es fundamental proporcionar fuentes para </w:t>
            </w:r>
            <w:r w:rsidRPr="00427EC7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todos</w:t>
            </w:r>
            <w:r w:rsidRPr="00427EC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los resultados proporcionados.</w:t>
            </w:r>
          </w:p>
        </w:tc>
      </w:tr>
      <w:tr w:rsidR="00FB537D" w:rsidRPr="00EE53E7" w14:paraId="2B2767D2" w14:textId="77777777" w:rsidTr="001B7ADC">
        <w:trPr>
          <w:trHeight w:val="1367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CA97319" w14:textId="77777777" w:rsidR="00FB537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lastRenderedPageBreak/>
              <w:br/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Puede utilizar este espacio para configurar su sección de resultados: máximo 350 palabras, 5 tablas / gráficos.</w:t>
            </w:r>
          </w:p>
          <w:p w14:paraId="06FA2B45" w14:textId="77777777" w:rsidR="00C05D5D" w:rsidRPr="00CC06AD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79898104" w14:textId="39FBABCA" w:rsidR="00C05D5D" w:rsidRPr="00EE53E7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105E2EA1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FBCE49" w14:textId="77777777" w:rsidR="007925D2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RESULTADO</w:t>
            </w:r>
            <w:r w:rsidR="007925D2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S DE LOS OBJETIVOS DE NEGOCIO</w:t>
            </w: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</w:t>
            </w:r>
          </w:p>
          <w:p w14:paraId="5F4FB84C" w14:textId="002FE613" w:rsidR="00FB537D" w:rsidRPr="00EE53E7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(Obligatorio: corresponde al objetivo </w:t>
            </w:r>
            <w:r w:rsidR="007925D2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de negocio 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enumerado en 1</w:t>
            </w:r>
            <w:r w:rsidR="001D681F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B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FB537D" w:rsidRPr="00EE53E7" w14:paraId="0EB7C2F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2F8300" w14:textId="43455FA2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</w:t>
            </w:r>
            <w:r w:rsidR="007925D2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br/>
              <w:t>pregunta 1B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C1466F" w14:textId="6156A15B" w:rsidR="00FB537D" w:rsidRPr="00E14D27" w:rsidRDefault="00E14D27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Plataforma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mostrará el objetivo de negocio de la pregunta 1B aquí.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</w:t>
            </w:r>
          </w:p>
        </w:tc>
      </w:tr>
      <w:tr w:rsidR="00FB537D" w:rsidRPr="00EE53E7" w14:paraId="63596300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4636A7" w14:textId="77777777" w:rsidR="00E46F4F" w:rsidRPr="00C41F82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69981508" w14:textId="247C9CFF" w:rsidR="00FB537D" w:rsidRPr="00E14D27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: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30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BC461" w14:textId="77777777" w:rsidR="00FB537D" w:rsidRPr="00E14D2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</w:p>
        </w:tc>
      </w:tr>
      <w:tr w:rsidR="00FB537D" w:rsidRPr="00EE53E7" w14:paraId="161EC05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37E5D1" w14:textId="364C957E" w:rsidR="00FB537D" w:rsidRPr="00C41F82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</w:t>
            </w:r>
            <w:r w:rsidR="00446F15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</w:t>
            </w:r>
          </w:p>
          <w:p w14:paraId="36787591" w14:textId="54A0C258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6431238" w14:textId="77777777" w:rsidR="00FB537D" w:rsidRPr="00E14D2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</w:p>
        </w:tc>
      </w:tr>
      <w:tr w:rsidR="00FB537D" w:rsidRPr="00EE53E7" w14:paraId="299BF73B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71D3E5" w14:textId="77777777" w:rsidR="00E14D27" w:rsidRDefault="00E14D27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1 </w:t>
            </w:r>
          </w:p>
          <w:p w14:paraId="78F9FE41" w14:textId="3B16932B" w:rsidR="00FB537D" w:rsidRPr="00EE53E7" w:rsidRDefault="001D681F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Obligatorio -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Corresponde al Objetivo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de Marketing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C41F82" w:rsidRPr="00EE53E7" w14:paraId="3EA95E82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685066" w14:textId="10B73EC7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E13B36" w14:textId="332FBEAC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#1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C41F82" w:rsidRPr="00EE53E7" w14:paraId="033558A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FF10E8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22BE895" w14:textId="16384F54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86609F" w14:textId="77777777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C41F82" w:rsidRPr="00EE53E7" w14:paraId="70858DD7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84E527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7FDAFC16" w14:textId="4757D6DE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F05E742" w14:textId="77777777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41A4C66E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FEBDE3" w14:textId="3CC9DCBF" w:rsidR="006E0AC9" w:rsidRDefault="006E0AC9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2 </w:t>
            </w:r>
          </w:p>
          <w:p w14:paraId="52527D7B" w14:textId="0BB2CEE2" w:rsidR="00FB537D" w:rsidRPr="00E14D27" w:rsidRDefault="00D872F4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D872F4" w:rsidRPr="006E0AC9" w14:paraId="7AB2CBC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5D2F44" w14:textId="60F00639" w:rsidR="00D872F4" w:rsidRPr="00E14D27" w:rsidRDefault="00A638A3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EB4495" w14:textId="44420111" w:rsidR="00D872F4" w:rsidRPr="006E0AC9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</w:t>
            </w:r>
            <w:r w:rsidR="00C05D5D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la Plataforma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#2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D872F4" w:rsidRPr="00EE53E7" w14:paraId="72DD60B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D7C7B4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BB9A11C" w14:textId="48152CD7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66692B" w14:textId="79D77165" w:rsidR="00D872F4" w:rsidRPr="00EE53E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D872F4" w:rsidRPr="00EE53E7" w14:paraId="692BED8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6280E1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2001A7C" w14:textId="6FF7024A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904D354" w14:textId="77777777" w:rsidR="00D872F4" w:rsidRPr="00EE53E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3009EA" w:rsidRPr="00E14D27" w14:paraId="5CCA93CE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2CB6CA" w14:textId="428A0EF2" w:rsidR="003009EA" w:rsidRDefault="003009EA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lastRenderedPageBreak/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RESULTADOS OBJETIVO DE MARKETING # 3</w:t>
            </w:r>
          </w:p>
          <w:p w14:paraId="136D2253" w14:textId="65B77969" w:rsidR="003009EA" w:rsidRPr="00E14D2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3009EA" w:rsidRPr="006E0AC9" w14:paraId="403733C4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9534E1" w14:textId="23C06D26" w:rsidR="003009EA" w:rsidRPr="00E14D2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1A7CEC" w14:textId="49B289A0" w:rsidR="003009EA" w:rsidRPr="006E0AC9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 </w:t>
            </w:r>
          </w:p>
        </w:tc>
      </w:tr>
      <w:tr w:rsidR="003009EA" w:rsidRPr="00EE53E7" w14:paraId="56F11BED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C9AB5D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73BFDB5C" w14:textId="77777777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F4AB1" w14:textId="77777777" w:rsidR="003009EA" w:rsidRPr="00EE53E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3009EA" w:rsidRPr="00EE53E7" w14:paraId="2EFD9BC6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C932B4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13AB1AE7" w14:textId="77777777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633DEF8" w14:textId="77777777" w:rsidR="003009EA" w:rsidRPr="00EE53E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9F2F73C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C6FA7" w14:textId="4A9D9EAE" w:rsidR="006E0AC9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A7114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</w:t>
            </w:r>
            <w:r w:rsidR="003009E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1</w:t>
            </w:r>
          </w:p>
          <w:p w14:paraId="4D1B4355" w14:textId="4B2F960E" w:rsidR="00FB537D" w:rsidRPr="00EE53E7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- Corresponde al Objetivo de 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actividad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3009EA" w:rsidRPr="00EE53E7" w14:paraId="232769F3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038D17" w14:textId="4640D104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489275" w14:textId="5378FEEB" w:rsidR="003009EA" w:rsidRPr="00EE53E7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#1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3009EA" w:rsidRPr="00EE53E7" w14:paraId="53003EBC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373990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4FA05977" w14:textId="72A82E63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9512D4" w14:textId="77777777" w:rsidR="003009EA" w:rsidRPr="00CC06A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3009EA" w:rsidRPr="0039396E" w14:paraId="143B6E3E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FD19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29D417E6" w14:textId="2AC861C7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ADE0BD1" w14:textId="77777777" w:rsidR="003009EA" w:rsidRPr="00CC06A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421292E8" w14:textId="77777777" w:rsidR="003009EA" w:rsidRPr="00CC06A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8A59B16" w14:textId="1B69BA08" w:rsidR="003009EA" w:rsidRPr="00CC06AD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A638A3" w:rsidRPr="00EE53E7" w14:paraId="395325A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B6F16C" w14:textId="0221C489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A7114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2</w:t>
            </w:r>
          </w:p>
          <w:p w14:paraId="7A58BCE2" w14:textId="7B9C71BF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5EEFC7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D88C1A" w14:textId="241BA993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394C5" w14:textId="63D8558F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A638A3" w:rsidRPr="00EE53E7" w14:paraId="2A1996BA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5761B5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0F4C0A63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374331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A638A3" w:rsidRPr="0039396E" w14:paraId="602E0047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B83503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5FD68CF4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4EA56D0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6D115229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C89DE9D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A638A3" w:rsidRPr="00EE53E7" w14:paraId="5AC379D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FA3CEE" w14:textId="64ABF6ED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A7114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#3</w:t>
            </w:r>
          </w:p>
          <w:p w14:paraId="6C0018C7" w14:textId="3DE5D398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6521A5C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4E94" w14:textId="61443720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A147F4" w14:textId="7D574721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actividad #3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de la pregunta 1B aquí.</w:t>
            </w:r>
          </w:p>
        </w:tc>
      </w:tr>
      <w:tr w:rsidR="00A638A3" w:rsidRPr="00EE53E7" w14:paraId="0265E9B1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C9F02B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Escriba el Resultado</w:t>
            </w:r>
          </w:p>
          <w:p w14:paraId="6C0F9D07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07F59A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</w:tc>
      </w:tr>
      <w:tr w:rsidR="00A638A3" w:rsidRPr="0039396E" w14:paraId="3738CDB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C2EF7D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36A4D21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75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601DB6BD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</w:pPr>
          </w:p>
          <w:p w14:paraId="6EF86300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  <w:p w14:paraId="49FAD7E2" w14:textId="77777777" w:rsidR="00A638A3" w:rsidRPr="00CC06AD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</w:p>
        </w:tc>
      </w:tr>
      <w:tr w:rsidR="00FB537D" w:rsidRPr="00EE53E7" w14:paraId="53F059EA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700EC6E" w14:textId="1FCA5C4D" w:rsidR="00FB537D" w:rsidRPr="00EE53E7" w:rsidRDefault="005C47C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  <w:t xml:space="preserve">RESULTADOS ADICIONALES </w:t>
            </w:r>
          </w:p>
          <w:p w14:paraId="4CC9EB08" w14:textId="451A05E5" w:rsidR="005C47CD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Puede utilizar el espacio a continuación para proporcionar resultados adicionales para los que no tenían un objetivo inicial. Este espacio s</w:t>
            </w:r>
            <w:r w:rsidR="00ED5983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lo puede usarse para resultados adicionales que van más allá de los resultados que si se alinean con los objetivos enumerados. No es obligatorio proporcionar resultados adicionales y puede dejar este campo en blanco.</w:t>
            </w:r>
            <w:r w:rsidRPr="00EE53E7"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  <w:t xml:space="preserve"> </w:t>
            </w:r>
          </w:p>
          <w:p w14:paraId="097B22BD" w14:textId="695BBEBD" w:rsidR="00080E12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150 palabras; 3 tablas/gráficos)</w:t>
            </w:r>
          </w:p>
        </w:tc>
      </w:tr>
      <w:tr w:rsidR="00FB537D" w:rsidRPr="00EE53E7" w14:paraId="14157375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5CD28A6E" w14:textId="1448C18F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Enumere los resultados adicionales aquí.</w:t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CC06AD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br/>
            </w:r>
          </w:p>
        </w:tc>
      </w:tr>
      <w:tr w:rsidR="00FB537D" w:rsidRPr="00EE53E7" w14:paraId="4A0FC24E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5FB0CA6" w14:textId="1057F2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4B. </w:t>
            </w:r>
            <w:r w:rsidR="005C47C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El marketing rara vez funciona de forma aislada. Fuera de su esfuerzo, ¿Qué otra cosa en el mercado podría haber afectado los resultados de este caso, positiva o negativamente?</w:t>
            </w:r>
          </w:p>
          <w:p w14:paraId="36F100D1" w14:textId="5496BC10" w:rsidR="005C47CD" w:rsidRPr="00EE53E7" w:rsidRDefault="005C47CD" w:rsidP="005C47CD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Seleccione los factores de la tabla y explique la influencia</w:t>
            </w:r>
            <w:r w:rsidR="00F705E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(o falta de influencia)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de estos factores en el espacio indicado.</w:t>
            </w:r>
            <w:r w:rsidR="0030589A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Reconocemos que la atribución puede ser difícil; sin embargo, lo invitamos a brindar un panorama más amplio aquí para defender su efectividad.</w:t>
            </w:r>
          </w:p>
          <w:p w14:paraId="4C614137" w14:textId="63F96A8C" w:rsidR="00FB537D" w:rsidRPr="00EE53E7" w:rsidRDefault="005C47CD" w:rsidP="005C47CD">
            <w:pPr>
              <w:pStyle w:val="MediumShading1-Accent11"/>
              <w:spacing w:before="120" w:after="120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 xml:space="preserve">(Máximo: 200 palabras; 3 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tablas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/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gráficos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)</w:t>
            </w:r>
          </w:p>
        </w:tc>
      </w:tr>
      <w:tr w:rsidR="00FB537D" w:rsidRPr="00EE53E7" w14:paraId="17539E95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566FDD" w14:textId="6E822CE6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</w:t>
            </w:r>
            <w:r w:rsidR="00ED5983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</w:p>
          <w:p w14:paraId="20D90414" w14:textId="35B98881" w:rsidR="00FB537D" w:rsidRPr="00EE53E7" w:rsidRDefault="00BD0C2B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(P</w:t>
            </w:r>
            <w:r w:rsidR="00572D25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 xml:space="preserve">or ejemplo, cambios en la cadena de suministro, </w:t>
            </w:r>
            <w:r w:rsidR="0039396E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normas gubernamentales</w:t>
            </w:r>
            <w:r w:rsidR="0030589A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9D1F02" w14:textId="77777777" w:rsidR="00572D25" w:rsidRPr="00EE53E7" w:rsidRDefault="00572D25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sociales o económicos </w:t>
            </w:r>
          </w:p>
          <w:p w14:paraId="453EDA90" w14:textId="2AA619EF" w:rsidR="00FB537D" w:rsidRPr="00EE53E7" w:rsidRDefault="00BD0C2B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(P</w:t>
            </w:r>
            <w:r w:rsidR="00572D25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or ejemplo, cambios en factores económicos, políticos, sociales)</w:t>
            </w:r>
          </w:p>
        </w:tc>
      </w:tr>
      <w:tr w:rsidR="00FB537D" w:rsidRPr="00EE53E7" w14:paraId="063814CB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4D77F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internos de la empresa </w:t>
            </w:r>
          </w:p>
          <w:p w14:paraId="180C66CB" w14:textId="19A92608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cambio de </w:t>
            </w:r>
            <w:r w:rsidR="0039396E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dueños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, dinámica interna,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D0401B" w14:textId="37126FD0" w:rsidR="00FB537D" w:rsidRPr="00EE53E7" w:rsidRDefault="00572D25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Relaciones</w:t>
            </w:r>
            <w:proofErr w:type="spellEnd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públicas</w:t>
            </w:r>
            <w:proofErr w:type="spellEnd"/>
          </w:p>
        </w:tc>
      </w:tr>
      <w:tr w:rsidR="00FB537D" w:rsidRPr="00EE53E7" w14:paraId="0FB38B33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35857A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naturales </w:t>
            </w:r>
          </w:p>
          <w:p w14:paraId="14AC98D0" w14:textId="74066022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clima, fenómenos naturales,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6F2A38" w14:textId="0924D32E" w:rsidR="00FB537D" w:rsidRPr="00EE53E7" w:rsidRDefault="005A72F1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O</w:t>
            </w:r>
            <w:r w:rsidR="00572D25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tro</w:t>
            </w:r>
            <w:r w:rsidR="0039396E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s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_______________</w:t>
            </w:r>
          </w:p>
        </w:tc>
      </w:tr>
      <w:tr w:rsidR="00FB537D" w:rsidRPr="00EE53E7" w14:paraId="20628254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EFE9BB" w14:textId="165DFEED" w:rsidR="00FB537D" w:rsidRPr="00EE53E7" w:rsidRDefault="00572D25" w:rsidP="007E3302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Otro esfuerzo de mercadeo corriendo al mismo tiempo que este</w:t>
            </w:r>
            <w:r w:rsidR="008117ED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esfuerzo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6B2B5" w14:textId="1D72A0EA" w:rsidR="00FB537D" w:rsidRPr="00EE53E7" w:rsidRDefault="00FB537D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3A78DB7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B02A086" w14:textId="49344B5E" w:rsidR="005C47CD" w:rsidRPr="00EE53E7" w:rsidRDefault="00FB537D" w:rsidP="005C47C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7E2E894F" w14:textId="7CE95CD4" w:rsidR="00FB537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1F9B3E1C" w14:textId="21AA6CD9" w:rsidR="00CC06AD" w:rsidRDefault="00CC06A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0667B431" w14:textId="77777777" w:rsidR="00CC06AD" w:rsidRPr="00CC06AD" w:rsidRDefault="00CC06A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40BB5DD4" w14:textId="77777777" w:rsidR="00FB537D" w:rsidRPr="00CC06A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  <w:p w14:paraId="6F0B682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FB537D" w:rsidRPr="00EE53E7" w14:paraId="173A9FC6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D953C9" w14:textId="0EC9097D" w:rsidR="002835DF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lastRenderedPageBreak/>
              <w:t>FUENTES: SECCIÓN 4</w:t>
            </w:r>
          </w:p>
          <w:p w14:paraId="65415A85" w14:textId="627007F4" w:rsidR="00FB537D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sz w:val="18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7EB9F11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9E7497" w14:textId="6CC6074E" w:rsidR="00FB537D" w:rsidRPr="0046160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2835D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4.</w:t>
            </w:r>
          </w:p>
        </w:tc>
      </w:tr>
    </w:tbl>
    <w:p w14:paraId="2BC840F8" w14:textId="013FFF19" w:rsidR="00FB537D" w:rsidRPr="00CC06AD" w:rsidRDefault="00FB537D" w:rsidP="00FB537D">
      <w:pPr>
        <w:rPr>
          <w:rFonts w:ascii="Calibri" w:hAnsi="Calibri" w:cs="Calibri"/>
          <w:color w:val="000000" w:themeColor="text1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537D" w:rsidRPr="00EE53E7" w14:paraId="571A8197" w14:textId="77777777" w:rsidTr="00BD3E2D">
        <w:tc>
          <w:tcPr>
            <w:tcW w:w="10790" w:type="dxa"/>
            <w:shd w:val="clear" w:color="auto" w:fill="000000" w:themeFill="text1"/>
            <w:vAlign w:val="center"/>
          </w:tcPr>
          <w:p w14:paraId="3C7141D6" w14:textId="51A8B989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  <w:lang w:val="es-CO"/>
              </w:rPr>
              <w:br w:type="page"/>
            </w:r>
            <w:r w:rsidR="002835DF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RESUMEN DE INVERSIÓN</w:t>
            </w:r>
            <w:bookmarkStart w:id="2" w:name="InvestmentOverview"/>
            <w:bookmarkEnd w:id="2"/>
          </w:p>
          <w:p w14:paraId="193DC758" w14:textId="74870608" w:rsidR="002835DF" w:rsidRPr="00EE53E7" w:rsidRDefault="002835DF" w:rsidP="002835D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El Resumen de Inversión hace parte de la </w:t>
            </w:r>
            <w:r w:rsidR="007969A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Sección 3: 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Dando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V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ida a la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strategia e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I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de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a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junto con su respuesta a la Pregunta 3 y su trabajo creativo, tal como se presenta en el reel creativo. Estos elementos en conjunto representan el 23.3% de su calificación.</w:t>
            </w:r>
            <w:r w:rsidRPr="00EE53E7"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  <w:t xml:space="preserve">  </w:t>
            </w:r>
          </w:p>
          <w:p w14:paraId="3487C197" w14:textId="7A2ED146" w:rsidR="00FB537D" w:rsidRPr="00EE53E7" w:rsidRDefault="00D47444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 </w:t>
            </w:r>
            <w:r w:rsidR="002835D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Resumen de Inversión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como el resto del formulario de inscripción, se completa en la plataforma de inscripción. Las preguntas a continuación son imágenes </w:t>
            </w:r>
            <w:r w:rsidR="00DE2F21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de las opciones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para compartir con su equipo 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a fin de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recopilar datos.</w:t>
            </w:r>
          </w:p>
        </w:tc>
      </w:tr>
    </w:tbl>
    <w:p w14:paraId="2EEA5F7D" w14:textId="77777777" w:rsidR="00FB537D" w:rsidRPr="00EE53E7" w:rsidRDefault="00FB537D" w:rsidP="00FB537D">
      <w:pPr>
        <w:pStyle w:val="MediumShading1-Accent11"/>
        <w:spacing w:after="120" w:line="276" w:lineRule="auto"/>
        <w:rPr>
          <w:rFonts w:ascii="Calibri" w:hAnsi="Calibri" w:cs="Calibri"/>
          <w:color w:val="auto"/>
          <w:sz w:val="19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FB537D" w:rsidRPr="00EE53E7" w14:paraId="098374F5" w14:textId="77777777" w:rsidTr="5F97DBA3"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4FFBF570" w14:textId="77777777" w:rsidR="002835DF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INVERSIÓN EN MEDIOS PAGOS</w:t>
            </w:r>
          </w:p>
          <w:p w14:paraId="6788E343" w14:textId="49391F9B" w:rsidR="00FB537D" w:rsidRPr="00EE53E7" w:rsidRDefault="00D90CB3" w:rsidP="002835DF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Seleccione la inversión en medios pagos (comprados y donados), sin incluir el fee de la agencia ni los costos de producción, para el esfuerzo descrito en esta inscripción. Si no hubo inversión en medios pagos, seleccione Meno</w:t>
            </w:r>
            <w:r w:rsidR="00D66E6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r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 </w:t>
            </w:r>
            <w:r w:rsidR="00D66E6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a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 49 millones  y desarrolle a continuación.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el caso no se ejecutó el año ante</w:t>
            </w:r>
            <w:r w:rsidR="00CA0DD9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rior, seleccione no aplica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y proporcione el contexto en el área de elaboración a continuación</w:t>
            </w:r>
            <w:r w:rsidR="00D66E68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</w:p>
        </w:tc>
      </w:tr>
      <w:tr w:rsidR="00572D25" w:rsidRPr="00EE53E7" w14:paraId="626FB940" w14:textId="77777777" w:rsidTr="007E3302">
        <w:trPr>
          <w:trHeight w:val="701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A98E6" w14:textId="26799083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Año actual: Enero de 202</w:t>
            </w:r>
            <w:r w:rsidR="0000795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3</w:t>
            </w:r>
            <w:r w:rsidRPr="00EE53E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 xml:space="preserve"> - Diciembre de 202</w:t>
            </w:r>
            <w:r w:rsidR="00007957">
              <w:rPr>
                <w:rFonts w:ascii="Calibri" w:hAnsi="Calibri" w:cs="Calibri"/>
                <w:b/>
                <w:color w:val="B4975A"/>
                <w:sz w:val="20"/>
                <w:szCs w:val="16"/>
              </w:rPr>
              <w:t>3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386461" w14:textId="1BD4C126" w:rsidR="00572D25" w:rsidRPr="00EE53E7" w:rsidRDefault="00572D25" w:rsidP="00572D25">
            <w:pPr>
              <w:pStyle w:val="Question"/>
              <w:spacing w:before="120" w:after="120"/>
              <w:ind w:left="0" w:firstLine="0"/>
              <w:rPr>
                <w:rFonts w:ascii="Calibri" w:eastAsia="SimSun" w:hAnsi="Calibri" w:cs="Calibri"/>
                <w:b/>
                <w:color w:val="000000" w:themeColor="text1"/>
                <w:szCs w:val="16"/>
                <w:lang w:val="es-CO" w:eastAsia="ja-JP"/>
              </w:rPr>
            </w:pPr>
            <w:r w:rsidRPr="00EE53E7">
              <w:rPr>
                <w:rFonts w:ascii="Calibri" w:eastAsia="SimSun" w:hAnsi="Calibri" w:cs="Calibri"/>
                <w:b/>
                <w:color w:val="B4975A"/>
                <w:szCs w:val="16"/>
                <w:lang w:val="es-CO" w:eastAsia="ja-JP"/>
              </w:rPr>
              <w:t>Período de campaña: Año anterior</w:t>
            </w:r>
          </w:p>
        </w:tc>
      </w:tr>
      <w:tr w:rsidR="00572D25" w:rsidRPr="00EE53E7" w14:paraId="3E848505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22A82F" w14:textId="021544DB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9B0E69" w14:textId="7AFB357E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</w:tr>
      <w:tr w:rsidR="00572D25" w:rsidRPr="00EE53E7" w14:paraId="12D28E29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EFF777" w14:textId="4E69DDE0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F58A97" w14:textId="3EE1614B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</w:tr>
      <w:tr w:rsidR="00572D25" w:rsidRPr="00EE53E7" w14:paraId="3D9693BE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A4836D" w14:textId="7A5A804D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2BFD7" w14:textId="27B5CE36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</w:tr>
      <w:tr w:rsidR="00572D25" w:rsidRPr="00EE53E7" w14:paraId="79022B71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AEA495" w14:textId="79C8C980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ECC9AF" w14:textId="22EDAC5D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</w:tr>
      <w:tr w:rsidR="00572D25" w:rsidRPr="00EE53E7" w14:paraId="3360192D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498B54" w14:textId="0F9D47CB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730A55" w14:textId="23A49B73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</w:tr>
      <w:tr w:rsidR="00572D25" w:rsidRPr="00EE53E7" w14:paraId="768631D4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292F7" w14:textId="3C91583A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BCC960" w14:textId="10AF57AC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</w:tr>
      <w:tr w:rsidR="00572D25" w:rsidRPr="00EE53E7" w14:paraId="0CCBD0EF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327693" w14:textId="2A4CC288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FB8FE3" w14:textId="2646D92D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572D25" w:rsidRPr="00EE53E7" w14:paraId="6C79B11C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1B0FA9" w14:textId="01D6C12E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3467A9" w14:textId="19BD7CF6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5D0DA3" w:rsidRPr="00EE53E7" w14:paraId="451683ED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53AFA" w14:textId="39EB964A" w:rsidR="005D0DA3" w:rsidRPr="00EE53E7" w:rsidRDefault="005D0DA3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751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999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044D4E" w14:textId="1548A29C" w:rsidR="005D0DA3" w:rsidRPr="00EE53E7" w:rsidRDefault="005D0DA3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751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999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millones</w:t>
            </w:r>
          </w:p>
        </w:tc>
      </w:tr>
      <w:tr w:rsidR="00572D25" w:rsidRPr="00EE53E7" w14:paraId="425BF465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C738A" w14:textId="547E3F66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392C0F" w14:textId="77734A08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</w:tr>
      <w:tr w:rsidR="00572D25" w:rsidRPr="00EE53E7" w14:paraId="6EBBED07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BBA254" w14:textId="2F8BA30D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4F4FFA" w14:textId="27A7E848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</w:tr>
      <w:tr w:rsidR="00572D25" w:rsidRPr="00EE53E7" w14:paraId="6EF9B8AA" w14:textId="77777777" w:rsidTr="007E3302">
        <w:trPr>
          <w:trHeight w:val="288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812320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D4697" w14:textId="25E1C9C5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572D25" w:rsidRPr="00EE53E7" w14:paraId="715686CA" w14:textId="77777777" w:rsidTr="5F97DBA3">
        <w:trPr>
          <w:trHeight w:val="20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7D2E393B" w14:textId="77777777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261F2CBB" w14:textId="77777777" w:rsidTr="5F97DBA3">
        <w:trPr>
          <w:trHeight w:val="288"/>
        </w:trPr>
        <w:tc>
          <w:tcPr>
            <w:tcW w:w="53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F7DE50D" w14:textId="566C152B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lastRenderedPageBreak/>
              <w:t>Comparado con otros competidores de esta categoría, este presupuesto es: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C8EC54" w14:textId="3C3010AB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572D25" w:rsidRPr="00EE53E7" w14:paraId="52EEC264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1503D016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2A0C7" w14:textId="5D4661AC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572D25" w:rsidRPr="00EE53E7" w14:paraId="2F970DE8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2CA456D6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A427C9" w14:textId="48F95A33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572D25" w:rsidRPr="00EE53E7" w14:paraId="7021037C" w14:textId="77777777" w:rsidTr="5F97DBA3">
        <w:trPr>
          <w:trHeight w:val="288"/>
        </w:trPr>
        <w:tc>
          <w:tcPr>
            <w:tcW w:w="5385" w:type="dxa"/>
            <w:vMerge/>
            <w:vAlign w:val="center"/>
          </w:tcPr>
          <w:p w14:paraId="50FD467C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5EEA5" w14:textId="032FF235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572D25" w:rsidRPr="00EE53E7" w14:paraId="491B243D" w14:textId="77777777" w:rsidTr="5F97DBA3">
        <w:trPr>
          <w:trHeight w:val="173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3D8F9A31" w14:textId="77777777" w:rsidR="00572D25" w:rsidRPr="00EE53E7" w:rsidRDefault="00572D25" w:rsidP="00572D2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221B8F6D" w14:textId="77777777" w:rsidTr="5F97DBA3">
        <w:trPr>
          <w:trHeight w:val="288"/>
        </w:trPr>
        <w:tc>
          <w:tcPr>
            <w:tcW w:w="53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14A1B37" w14:textId="58800E4C" w:rsidR="00572D25" w:rsidRPr="00EE53E7" w:rsidRDefault="008117ED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En comparación con la inversión general de la marca el año anterior, el presupuesto general de la marca para este año es: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02EBC5" w14:textId="43D88386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572D25" w:rsidRPr="00EE53E7" w14:paraId="6CBB3CCB" w14:textId="77777777" w:rsidTr="5F97DBA3">
        <w:trPr>
          <w:trHeight w:val="288"/>
        </w:trPr>
        <w:tc>
          <w:tcPr>
            <w:tcW w:w="5385" w:type="dxa"/>
            <w:vMerge/>
          </w:tcPr>
          <w:p w14:paraId="165A1E8C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529217" w14:textId="3271E463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572D25" w:rsidRPr="00EE53E7" w14:paraId="5657A5B5" w14:textId="77777777" w:rsidTr="5F97DBA3">
        <w:trPr>
          <w:trHeight w:val="288"/>
        </w:trPr>
        <w:tc>
          <w:tcPr>
            <w:tcW w:w="5385" w:type="dxa"/>
            <w:vMerge/>
          </w:tcPr>
          <w:p w14:paraId="661819AD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DEB46" w14:textId="5D89C0C8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572D25" w:rsidRPr="00EE53E7" w14:paraId="2A477623" w14:textId="77777777" w:rsidTr="5F97DBA3">
        <w:trPr>
          <w:trHeight w:val="288"/>
        </w:trPr>
        <w:tc>
          <w:tcPr>
            <w:tcW w:w="5385" w:type="dxa"/>
            <w:vMerge/>
          </w:tcPr>
          <w:p w14:paraId="7B7D0351" w14:textId="77777777" w:rsidR="00572D25" w:rsidRPr="00EE53E7" w:rsidRDefault="00572D25" w:rsidP="00572D25">
            <w:pPr>
              <w:spacing w:before="120" w:after="120" w:line="240" w:lineRule="auto"/>
              <w:ind w:left="337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F53038" w14:textId="3B12092B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572D25" w:rsidRPr="00EE53E7" w14:paraId="1E089C90" w14:textId="77777777" w:rsidTr="5F97DBA3">
        <w:trPr>
          <w:trHeight w:val="130"/>
        </w:trPr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  <w:vAlign w:val="center"/>
          </w:tcPr>
          <w:p w14:paraId="128BF37C" w14:textId="77777777" w:rsidR="00572D25" w:rsidRPr="00EE53E7" w:rsidRDefault="00572D25" w:rsidP="00572D25">
            <w:pPr>
              <w:spacing w:before="120" w:after="120" w:line="240" w:lineRule="auto"/>
              <w:ind w:left="432"/>
              <w:rPr>
                <w:rFonts w:ascii="Calibri" w:hAnsi="Calibri" w:cs="Calibri"/>
                <w:b/>
                <w:color w:val="auto"/>
                <w:sz w:val="2"/>
                <w:szCs w:val="19"/>
              </w:rPr>
            </w:pPr>
          </w:p>
        </w:tc>
      </w:tr>
      <w:tr w:rsidR="00572D25" w:rsidRPr="00EE53E7" w14:paraId="10016715" w14:textId="77777777" w:rsidTr="5F97DBA3">
        <w:trPr>
          <w:trHeight w:val="674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E97876C" w14:textId="77777777" w:rsidR="00743889" w:rsidRPr="00EE53E7" w:rsidRDefault="00743889" w:rsidP="0074388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ELABORACIÓN PRESUPUESTO DE MEDIOS</w:t>
            </w:r>
          </w:p>
          <w:p w14:paraId="5B462DF1" w14:textId="77777777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Proporcione el contexto necesario al jurado para que puedan entender su presupuesto.</w:t>
            </w:r>
          </w:p>
          <w:p w14:paraId="1770E157" w14:textId="196AD3C0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¿Cuál fue el balance de los medios pagos, ganados, propios y compartidos? ¿Cuál fue su estrategia de distribución? ¿Superó su compra de medios? </w:t>
            </w:r>
          </w:p>
          <w:p w14:paraId="60819414" w14:textId="4821F27C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Ad</w:t>
            </w:r>
            <w:r w:rsidR="00DE2F21">
              <w:rPr>
                <w:rFonts w:ascii="Calibri" w:hAnsi="Calibri" w:cs="Calibri"/>
                <w:color w:val="auto"/>
                <w:lang w:val="es-CO"/>
              </w:rPr>
              <w:t xml:space="preserve">icional a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>proporcionar un contexto sobre su presupuesto, si seleccionó NO APLICA para cualquiera de las dos preguntas anteriores, debe explicar su respuesta.</w:t>
            </w:r>
          </w:p>
          <w:p w14:paraId="3D44B5DB" w14:textId="434B59E2" w:rsidR="00572D25" w:rsidRPr="00EE53E7" w:rsidRDefault="00572D25" w:rsidP="00572D25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572D25" w:rsidRPr="00EE53E7" w14:paraId="393FA914" w14:textId="77777777" w:rsidTr="007E3302">
        <w:trPr>
          <w:trHeight w:val="1195"/>
        </w:trPr>
        <w:tc>
          <w:tcPr>
            <w:tcW w:w="107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23CA89" w14:textId="77777777" w:rsidR="00572D25" w:rsidRDefault="00572D25" w:rsidP="0046160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3D3F1CC6" w14:textId="53786E14" w:rsidR="00CC06AD" w:rsidRPr="00EE53E7" w:rsidRDefault="00CC06AD" w:rsidP="0046160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</w:tbl>
    <w:p w14:paraId="5A46333D" w14:textId="77777777" w:rsidR="00FB537D" w:rsidRPr="00EE53E7" w:rsidRDefault="00FB537D" w:rsidP="00FB537D">
      <w:pPr>
        <w:pStyle w:val="Verdana-Body-11"/>
        <w:spacing w:line="360" w:lineRule="auto"/>
        <w:ind w:left="270"/>
        <w:rPr>
          <w:rFonts w:ascii="Calibri" w:hAnsi="Calibri" w:cs="Calibri"/>
          <w:b/>
          <w:color w:val="auto"/>
          <w:sz w:val="17"/>
          <w:szCs w:val="17"/>
        </w:rPr>
      </w:pP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7"/>
          <w:szCs w:val="17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FB537D" w:rsidRPr="00EE53E7" w14:paraId="10191CBB" w14:textId="77777777" w:rsidTr="007E3302">
        <w:trPr>
          <w:trHeight w:val="1195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DD9C1F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PRODUCCIÓN Y OTROS GASTOS DE MEDIOS NO TRADICIONALES</w:t>
            </w:r>
          </w:p>
          <w:p w14:paraId="08E1DEAA" w14:textId="77777777" w:rsidR="00FB537D" w:rsidRDefault="00F176B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Seleccione un rango de presupuesto para los activos clave que 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desarrolló para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D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ar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V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ida </w:t>
            </w:r>
            <w:r w:rsidR="00DE2F21">
              <w:rPr>
                <w:rFonts w:ascii="Calibri" w:hAnsi="Calibri" w:cs="Calibri"/>
                <w:color w:val="000000" w:themeColor="text1"/>
                <w:lang w:val="es-CO"/>
              </w:rPr>
              <w:t xml:space="preserve">a su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I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dea. Estos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deben incluir los costos de pre y post producción, el talento (honorarios de </w:t>
            </w:r>
            <w:r w:rsidRPr="007B79E8">
              <w:rPr>
                <w:rFonts w:ascii="Calibri" w:hAnsi="Calibri" w:cs="Calibri"/>
                <w:color w:val="auto"/>
                <w:lang w:val="es-CO"/>
              </w:rPr>
              <w:t>influenciadores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 o celebridades) y cualquier costo de activación.</w:t>
            </w:r>
          </w:p>
          <w:p w14:paraId="7A1844EC" w14:textId="5C27CCF0" w:rsidR="001E1774" w:rsidRPr="00EE53E7" w:rsidRDefault="001E177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81198D" w:rsidRPr="00EE53E7" w14:paraId="0EB19C61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6FE350" w14:textId="301B9837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704271" w14:textId="0BDC185F" w:rsidR="0081198D" w:rsidRPr="007B79E8" w:rsidRDefault="0081198D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81198D" w:rsidRPr="00EE53E7" w14:paraId="329B21D5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C8F8F9" w14:textId="1B84921E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44A18" w14:textId="28B489D1" w:rsidR="0081198D" w:rsidRPr="007B79E8" w:rsidRDefault="0081198D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81198D" w:rsidRPr="00EE53E7" w14:paraId="5A52811E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DBB2E" w14:textId="6773175D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B27C2D" w14:textId="1688D619" w:rsidR="0081198D" w:rsidRPr="007B79E8" w:rsidRDefault="005D0DA3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$751 – 999 millones</w:t>
            </w:r>
          </w:p>
        </w:tc>
      </w:tr>
      <w:tr w:rsidR="0081198D" w:rsidRPr="00EE53E7" w14:paraId="37D51DDB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3053A3" w14:textId="4613532A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055D33" w14:textId="066747CF" w:rsidR="0081198D" w:rsidRPr="007B79E8" w:rsidRDefault="005D0DA3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millones o más</w:t>
            </w:r>
          </w:p>
        </w:tc>
      </w:tr>
      <w:tr w:rsidR="0081198D" w:rsidRPr="00EE53E7" w14:paraId="246D801B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E73A78" w14:textId="7F74E83C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2BAD441" w14:textId="03202313" w:rsidR="0081198D" w:rsidRPr="007B79E8" w:rsidRDefault="005D0DA3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81198D" w:rsidRPr="00EE53E7" w14:paraId="0A918ADC" w14:textId="77777777" w:rsidTr="007E3302">
        <w:trPr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D85205" w14:textId="2DCDB6D3" w:rsidR="0081198D" w:rsidRPr="00EE53E7" w:rsidRDefault="0081198D" w:rsidP="0081198D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CF44DC" w14:textId="0644A03E" w:rsidR="0081198D" w:rsidRPr="007B79E8" w:rsidRDefault="005D0DA3" w:rsidP="0081198D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disponible / desconocido</w:t>
            </w:r>
          </w:p>
        </w:tc>
      </w:tr>
      <w:tr w:rsidR="00FB537D" w:rsidRPr="00EE53E7" w14:paraId="7808AA8B" w14:textId="77777777" w:rsidTr="007E3302">
        <w:trPr>
          <w:trHeight w:val="197"/>
        </w:trPr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0C88D2B9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"/>
                <w:szCs w:val="4"/>
              </w:rPr>
            </w:pPr>
          </w:p>
        </w:tc>
      </w:tr>
      <w:tr w:rsidR="00FB537D" w:rsidRPr="00EE53E7" w14:paraId="5DBDFF82" w14:textId="77777777" w:rsidTr="007E3302">
        <w:trPr>
          <w:trHeight w:val="20"/>
        </w:trPr>
        <w:tc>
          <w:tcPr>
            <w:tcW w:w="107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E204B8" w14:textId="77777777" w:rsidR="005C47CD" w:rsidRPr="00EE53E7" w:rsidRDefault="005C47CD" w:rsidP="005C47C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t>Respuesta.</w:t>
            </w:r>
          </w:p>
          <w:p w14:paraId="4B88E4CA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Cs/>
                <w:color w:val="auto"/>
                <w:sz w:val="18"/>
                <w:szCs w:val="19"/>
              </w:rPr>
            </w:pPr>
          </w:p>
        </w:tc>
      </w:tr>
    </w:tbl>
    <w:p w14:paraId="5D000E2B" w14:textId="77777777" w:rsidR="00FB537D" w:rsidRPr="00EE53E7" w:rsidRDefault="00FB537D" w:rsidP="00FB537D">
      <w:pPr>
        <w:rPr>
          <w:rFonts w:ascii="Calibri" w:hAnsi="Calibri" w:cs="Calibri"/>
          <w:b/>
          <w:color w:val="auto"/>
          <w:sz w:val="20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4AE63225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C451FD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MEDIOS PROPIOS</w:t>
            </w:r>
          </w:p>
          <w:p w14:paraId="1DA5965E" w14:textId="74864393" w:rsidR="00E77B85" w:rsidRDefault="00E77B85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¿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La utilización de Medios Propios fue parte de su esfuerzo? (S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i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/N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o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)</w:t>
            </w:r>
          </w:p>
          <w:p w14:paraId="647B581F" w14:textId="08B4DD97" w:rsidR="00F176B4" w:rsidRPr="00E77B85" w:rsidRDefault="00DE2F21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br/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Explique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/elabore en los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 medios propios (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compañía digital o física- bienes inmuebles de su propiedad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), que actuaron como canales de comunicación para el contenido del caso. </w:t>
            </w:r>
          </w:p>
          <w:p w14:paraId="5014D96E" w14:textId="4D550123" w:rsidR="00FB537D" w:rsidRPr="00EE53E7" w:rsidRDefault="00F176B4" w:rsidP="00F176B4">
            <w:pPr>
              <w:pStyle w:val="FreeForm"/>
              <w:spacing w:after="120"/>
              <w:rPr>
                <w:rFonts w:ascii="Calibri" w:hAnsi="Calibri" w:cs="Calibri"/>
                <w:color w:val="auto"/>
                <w:sz w:val="20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FB537D" w:rsidRPr="00EE53E7" w14:paraId="0427FD0F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36DCBE" w14:textId="77777777" w:rsidR="00FB537D" w:rsidRDefault="00FB537D" w:rsidP="0046160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38D2A59B" w14:textId="4E1DB85E" w:rsidR="00CC06AD" w:rsidRPr="0046160D" w:rsidRDefault="00CC06AD" w:rsidP="0046160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</w:tbl>
    <w:p w14:paraId="0D23E272" w14:textId="77777777" w:rsidR="00FB537D" w:rsidRPr="00EE53E7" w:rsidRDefault="00FB537D" w:rsidP="00FB537D">
      <w:pPr>
        <w:rPr>
          <w:rFonts w:ascii="Calibri" w:hAnsi="Calibri" w:cs="Calibri"/>
          <w:b/>
          <w:color w:val="auto"/>
          <w:sz w:val="20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3"/>
        <w:gridCol w:w="2692"/>
        <w:gridCol w:w="2693"/>
      </w:tblGrid>
      <w:tr w:rsidR="00FB537D" w:rsidRPr="00EE53E7" w14:paraId="1FE75847" w14:textId="77777777" w:rsidTr="0092262D"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D7C3A0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PATROCINIOS Y ALIANZAS CON LOS MEDIOS</w:t>
            </w:r>
          </w:p>
          <w:p w14:paraId="2C3F74B3" w14:textId="5EBC316B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Seleccione los tipos de patrocinios /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de medios utilizados en su caso. Elija todas las que correspondan.</w:t>
            </w:r>
          </w:p>
          <w:p w14:paraId="196CD3A4" w14:textId="09656942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Luego, brinde un contexto adicional con respecto a estos patrocinios y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de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medios, incluido </w:t>
            </w:r>
            <w:r w:rsidR="00DE2EEA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los tiempos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34E0674A" w14:textId="7F000188" w:rsidR="00FB537D" w:rsidRPr="00EE53E7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92262D" w:rsidRPr="00EE53E7" w14:paraId="1C4B7552" w14:textId="77777777" w:rsidTr="0092262D">
        <w:trPr>
          <w:trHeight w:val="263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325FD5" w14:textId="4385DD29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Ocasional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931F28" w14:textId="611A08B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     Continuo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1F24E2" w14:textId="256BD434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En el sitio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D6ECE9" w14:textId="318F7293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Activación en directo</w:t>
            </w:r>
          </w:p>
        </w:tc>
      </w:tr>
      <w:tr w:rsidR="0092262D" w:rsidRPr="00EE53E7" w14:paraId="2E6006BE" w14:textId="77777777" w:rsidTr="0092262D">
        <w:trPr>
          <w:trHeight w:val="262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E099FE" w14:textId="7B66273A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  <w:highlight w:val="yellow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 –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Talento o influenciador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805886" w14:textId="06DAB74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Oportunidad única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0EFD0" w14:textId="64135BF2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8CBDF4" w14:textId="56C84CC5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</w:p>
        </w:tc>
      </w:tr>
      <w:tr w:rsidR="00FB537D" w:rsidRPr="00EE53E7" w14:paraId="72ABAE62" w14:textId="77777777" w:rsidTr="0092262D">
        <w:trPr>
          <w:trHeight w:val="1195"/>
        </w:trPr>
        <w:tc>
          <w:tcPr>
            <w:tcW w:w="1077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870EF3C" w14:textId="77777777" w:rsidR="00FB537D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19"/>
              </w:rPr>
              <w:t>Elabore</w:t>
            </w:r>
          </w:p>
          <w:p w14:paraId="6EF97288" w14:textId="04BF42C3" w:rsidR="00CC06AD" w:rsidRPr="00EE53E7" w:rsidRDefault="00CC06A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</w:tbl>
    <w:p w14:paraId="3F4DE3DB" w14:textId="77777777" w:rsidR="00FB537D" w:rsidRPr="00EE53E7" w:rsidRDefault="00FB537D" w:rsidP="00FB537D">
      <w:pPr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597F0884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667623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RESUMEN DE INVERSIÓN</w:t>
            </w:r>
          </w:p>
          <w:p w14:paraId="6E193E7C" w14:textId="26274C36" w:rsidR="00FB537D" w:rsidRPr="00EE53E7" w:rsidRDefault="00F176B4" w:rsidP="00A31051">
            <w:pPr>
              <w:spacing w:before="120" w:after="120" w:line="240" w:lineRule="auto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284EB004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769853" w14:textId="18843FF9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al Resumen de Inversión</w:t>
            </w:r>
          </w:p>
          <w:p w14:paraId="55BEA954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CO"/>
              </w:rPr>
            </w:pPr>
          </w:p>
          <w:p w14:paraId="0E72DB0D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CO"/>
              </w:rPr>
            </w:pPr>
          </w:p>
          <w:p w14:paraId="674A4BE6" w14:textId="77777777" w:rsidR="00FB537D" w:rsidRPr="00EE53E7" w:rsidRDefault="00FB537D" w:rsidP="007E3302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17"/>
                <w:szCs w:val="17"/>
              </w:rPr>
            </w:pPr>
          </w:p>
        </w:tc>
      </w:tr>
    </w:tbl>
    <w:p w14:paraId="6DC34DC9" w14:textId="5F9693B5" w:rsidR="00FB537D" w:rsidRDefault="00FB537D" w:rsidP="00FB537D">
      <w:pPr>
        <w:rPr>
          <w:rFonts w:ascii="Calibri" w:hAnsi="Calibri" w:cs="Calibri"/>
          <w:b/>
          <w:sz w:val="20"/>
        </w:rPr>
      </w:pPr>
    </w:p>
    <w:p w14:paraId="2EAD6876" w14:textId="77777777" w:rsidR="00CC06AD" w:rsidRDefault="00CC06AD" w:rsidP="00FB537D">
      <w:pPr>
        <w:rPr>
          <w:rFonts w:ascii="Calibri" w:hAnsi="Calibri" w:cs="Calibri"/>
          <w:b/>
          <w:sz w:val="20"/>
        </w:rPr>
      </w:pPr>
    </w:p>
    <w:p w14:paraId="0ED2D792" w14:textId="77777777" w:rsidR="00022E55" w:rsidRPr="00EE53E7" w:rsidRDefault="00022E55" w:rsidP="00FB537D">
      <w:pPr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06"/>
        <w:gridCol w:w="3581"/>
        <w:gridCol w:w="3583"/>
      </w:tblGrid>
      <w:tr w:rsidR="00FB537D" w:rsidRPr="00EE53E7" w14:paraId="70A362C9" w14:textId="77777777" w:rsidTr="007E3302"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07303C83" w14:textId="2E66FEFE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 xml:space="preserve">PUNTOS DE CONTACTO </w:t>
            </w:r>
            <w:r w:rsidR="00DE2EEA">
              <w:rPr>
                <w:rFonts w:ascii="Calibri" w:hAnsi="Calibri" w:cs="Calibri"/>
                <w:b/>
                <w:bCs/>
                <w:color w:val="auto"/>
              </w:rPr>
              <w:t xml:space="preserve">COMO PARTE </w:t>
            </w:r>
            <w:r w:rsidRPr="00EE53E7">
              <w:rPr>
                <w:rFonts w:ascii="Calibri" w:hAnsi="Calibri" w:cs="Calibri"/>
                <w:b/>
                <w:bCs/>
                <w:color w:val="auto"/>
              </w:rPr>
              <w:t>DE SU ESFUERZO</w:t>
            </w:r>
          </w:p>
          <w:p w14:paraId="458F1241" w14:textId="761C6D2E" w:rsidR="00F176B4" w:rsidRPr="00EE53E7" w:rsidRDefault="00F176B4" w:rsidP="00F176B4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Seleccione todos los puntos de contacto utilizados en el esfuerzo, según las opciones proporcionadas en el cuadro a continuación. En su respues</w:t>
            </w:r>
            <w:r w:rsidR="00351638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ta a la Pregunta 3, explique cuáles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puntos de contacto de la lista relacionada a continuación, fueron esenciales para llegar a su público objetivo y por qué.</w:t>
            </w:r>
          </w:p>
          <w:p w14:paraId="48D6B9D1" w14:textId="3692DECA" w:rsidR="00FB537D" w:rsidRPr="00EE53E7" w:rsidRDefault="00F176B4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8"/>
                <w:szCs w:val="18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En el reel creativo, debe mostrar al menos un ejemplo completo de cada punto de contacto que fue fundamental para el éxito del esfuerzo. Por ejemplo, si marca 10 casillas a continuación y 8 fueron clave para alcanzar los resultados y se explican como integrales en la Pregunta 3, esas 8 deben aparecer en el reel creativo.</w:t>
            </w:r>
          </w:p>
        </w:tc>
      </w:tr>
      <w:tr w:rsidR="0092262D" w:rsidRPr="00EE53E7" w14:paraId="4D624B9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711AD62" w14:textId="6DD5F86D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Branded Content – Editorial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C3565E4" w14:textId="7EA265AF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SEM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79294C5" w14:textId="2AAEBBC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Revista</w:t>
            </w:r>
          </w:p>
        </w:tc>
      </w:tr>
      <w:tr w:rsidR="0092262D" w:rsidRPr="00EE53E7" w14:paraId="0EC14C9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EF9D935" w14:textId="6FB0E5EF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Branded Content – Product Placement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20EB6CB" w14:textId="19A2A4BC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69878334" w14:textId="0C669C1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Periódico</w:t>
            </w:r>
          </w:p>
        </w:tc>
      </w:tr>
      <w:tr w:rsidR="0092262D" w:rsidRPr="00EE53E7" w14:paraId="1B5B9964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8A40982" w14:textId="65514DE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Cine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80D9319" w14:textId="0F96895B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Video corto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(:15-3 min.)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BD0FBDF" w14:textId="76F9F4EB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Relaciones Públicas</w:t>
            </w:r>
          </w:p>
        </w:tc>
      </w:tr>
      <w:tr w:rsidR="0092262D" w:rsidRPr="00EE53E7" w14:paraId="12A0158B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4186314" w14:textId="5685A4A3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Concursos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69DB042" w14:textId="1D201F5C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Redes Sociales: Orgánico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A7FC471" w14:textId="2799F228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Radio</w:t>
            </w:r>
          </w:p>
        </w:tc>
      </w:tr>
      <w:tr w:rsidR="0092262D" w:rsidRPr="00EE53E7" w14:paraId="26E6495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2673DF4" w14:textId="1F10071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Marketing Digital – 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Afiliación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DC085EA" w14:textId="745FC1D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Redes Sociales: Pagado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DDE5EC4" w14:textId="03CDFF6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Digital</w:t>
            </w:r>
          </w:p>
        </w:tc>
      </w:tr>
      <w:tr w:rsidR="0092262D" w:rsidRPr="00EE53E7" w14:paraId="7F543A89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6B97602C" w14:textId="073BD71C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Anuncios de audio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29515738" w14:textId="189C68DE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308BD417" w14:textId="40EF6232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En la tienda</w:t>
            </w:r>
          </w:p>
        </w:tc>
      </w:tr>
      <w:tr w:rsidR="0092262D" w:rsidRPr="00EE53E7" w14:paraId="42612DC5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5D56A536" w14:textId="172413CA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– 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Promoción de Contenido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00CE3CE" w14:textId="7FA1AE9D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Correo Directo 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698C31D8" w14:textId="463A5C99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Promoción de ventas, cupones &amp; distribución</w:t>
            </w:r>
          </w:p>
        </w:tc>
      </w:tr>
      <w:tr w:rsidR="0092262D" w:rsidRPr="00EE53E7" w14:paraId="0F52B874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525B389" w14:textId="3964D64D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Publicidad Display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26567DC" w14:textId="413217D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Eventos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774E3BA2" w14:textId="04339A3D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Muestreo / Prueba </w:t>
            </w:r>
          </w:p>
        </w:tc>
      </w:tr>
      <w:tr w:rsidR="0092262D" w:rsidRPr="00EE53E7" w14:paraId="5A478DE1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737B04B1" w14:textId="278E3F6E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–Correo electrónicol/Chatbots/Mensaje de Texto</w:t>
            </w:r>
            <w:r w:rsidR="00A95A21"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/Mensajes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16FF03D" w14:textId="524B651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Centros de salud / Punto de atención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4E602A67" w14:textId="6790503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Patrocinios – Entretenimiento</w:t>
            </w:r>
          </w:p>
        </w:tc>
      </w:tr>
      <w:tr w:rsidR="0092262D" w:rsidRPr="00EE53E7" w14:paraId="3F01FF7F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061AD020" w14:textId="1D84246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Juegos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4DAF17DE" w14:textId="1FA61C46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Influenciador/ Líder de opinión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51337AFC" w14:textId="48492E9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Deportes </w:t>
            </w:r>
          </w:p>
        </w:tc>
      </w:tr>
      <w:tr w:rsidR="0092262D" w:rsidRPr="00EE53E7" w14:paraId="4F2E73DB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AB37ED5" w14:textId="5942971E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Influenciadores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63158718" w14:textId="7FFD19A4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Interactivo/ Sitio Web/ Aplicaciones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4BEC9C21" w14:textId="09586ED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Oportunidad Única </w:t>
            </w:r>
          </w:p>
        </w:tc>
      </w:tr>
      <w:tr w:rsidR="0092262D" w:rsidRPr="00EE53E7" w14:paraId="5CADD83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441F788B" w14:textId="70300E52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Basado en la ubicación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6603A20" w14:textId="70FE03D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Interno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/Oficinas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34A297FF" w14:textId="4E80E2E2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Street Marketing</w:t>
            </w:r>
          </w:p>
        </w:tc>
      </w:tr>
      <w:tr w:rsidR="0092262D" w:rsidRPr="00EE53E7" w14:paraId="38D76D7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144CBA3B" w14:textId="5E17E20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Marketing Digital – Video largo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(3+ min.)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5E9133C3" w14:textId="2109077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Programas de lealtad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37BA0E0" w14:textId="553D040C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Ferias comerciales, Comunicaciones comerciales, Compromiso profesional</w:t>
            </w:r>
          </w:p>
        </w:tc>
      </w:tr>
      <w:tr w:rsidR="0092262D" w:rsidRPr="00EE53E7" w14:paraId="24421A1C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3B8F61FF" w14:textId="058190C8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– Anuncios de Marketplace 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06AF3F78" w14:textId="04B148E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OOH – Vallas publicitarias 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C228B2E" w14:textId="32E97B05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TV</w:t>
            </w:r>
          </w:p>
        </w:tc>
      </w:tr>
      <w:tr w:rsidR="0092262D" w:rsidRPr="00EE53E7" w14:paraId="521E5C46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16F07912" w14:textId="50B06935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lastRenderedPageBreak/>
              <w:t>Marketing Digita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Movil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2261534D" w14:textId="5BE63C93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– Otro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al aire libre</w:t>
            </w:r>
          </w:p>
        </w:tc>
        <w:tc>
          <w:tcPr>
            <w:tcW w:w="3583" w:type="dxa"/>
            <w:shd w:val="clear" w:color="auto" w:fill="auto"/>
            <w:vAlign w:val="center"/>
          </w:tcPr>
          <w:p w14:paraId="0AC56773" w14:textId="2DDD330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Contenido generado por los usuarios &amp; Reseñas</w:t>
            </w:r>
          </w:p>
        </w:tc>
      </w:tr>
      <w:tr w:rsidR="0092262D" w:rsidRPr="00EE53E7" w14:paraId="1502DBCE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71C6DDCA" w14:textId="4987F8BB" w:rsidR="0092262D" w:rsidRPr="00EE53E7" w:rsidRDefault="0092262D" w:rsidP="002174D8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 w:rsidR="002174D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Product Placement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753791F4" w14:textId="65AB76F8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- Transporte</w:t>
            </w:r>
          </w:p>
        </w:tc>
        <w:tc>
          <w:tcPr>
            <w:tcW w:w="3583" w:type="dxa"/>
            <w:vMerge w:val="restart"/>
            <w:shd w:val="clear" w:color="auto" w:fill="auto"/>
            <w:vAlign w:val="center"/>
          </w:tcPr>
          <w:p w14:paraId="6FE73C57" w14:textId="577F975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</w:t>
            </w:r>
            <w:r w:rsidR="00A95A21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:</w:t>
            </w:r>
          </w:p>
        </w:tc>
      </w:tr>
      <w:tr w:rsidR="0092262D" w:rsidRPr="00EE53E7" w14:paraId="0A9AC37F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29B72D9A" w14:textId="005DF65A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–Publicidad display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>programática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 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735D3686" w14:textId="63BD9837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Diseño de empaque y producto </w:t>
            </w:r>
          </w:p>
        </w:tc>
        <w:tc>
          <w:tcPr>
            <w:tcW w:w="3583" w:type="dxa"/>
            <w:vMerge/>
            <w:shd w:val="clear" w:color="auto" w:fill="auto"/>
            <w:vAlign w:val="center"/>
          </w:tcPr>
          <w:p w14:paraId="5A019AC1" w14:textId="7777777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</w:p>
        </w:tc>
      </w:tr>
      <w:tr w:rsidR="0092262D" w:rsidRPr="00EE53E7" w14:paraId="5DEC1798" w14:textId="77777777" w:rsidTr="007E3302">
        <w:trPr>
          <w:trHeight w:val="720"/>
        </w:trPr>
        <w:tc>
          <w:tcPr>
            <w:tcW w:w="3606" w:type="dxa"/>
            <w:shd w:val="clear" w:color="auto" w:fill="auto"/>
            <w:vAlign w:val="center"/>
          </w:tcPr>
          <w:p w14:paraId="6E4A8965" w14:textId="2FC09B0F" w:rsidR="0092262D" w:rsidRPr="00EE53E7" w:rsidRDefault="0092262D" w:rsidP="0092262D">
            <w:pPr>
              <w:spacing w:after="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 programáticos</w:t>
            </w:r>
          </w:p>
        </w:tc>
        <w:tc>
          <w:tcPr>
            <w:tcW w:w="3581" w:type="dxa"/>
            <w:shd w:val="clear" w:color="auto" w:fill="auto"/>
            <w:vAlign w:val="center"/>
          </w:tcPr>
          <w:p w14:paraId="3C85D29D" w14:textId="13D43A60" w:rsidR="0092262D" w:rsidRPr="00EE53E7" w:rsidRDefault="0092262D" w:rsidP="0092262D">
            <w:pPr>
              <w:spacing w:after="0" w:line="240" w:lineRule="auto"/>
              <w:ind w:left="12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Impresión- Publicación personalizada</w:t>
            </w:r>
          </w:p>
        </w:tc>
        <w:tc>
          <w:tcPr>
            <w:tcW w:w="3583" w:type="dxa"/>
            <w:vMerge/>
            <w:shd w:val="clear" w:color="auto" w:fill="auto"/>
            <w:vAlign w:val="center"/>
          </w:tcPr>
          <w:p w14:paraId="74EDB2AA" w14:textId="77777777" w:rsidR="0092262D" w:rsidRPr="00EE53E7" w:rsidRDefault="0092262D" w:rsidP="0092262D">
            <w:pPr>
              <w:spacing w:after="0" w:line="240" w:lineRule="auto"/>
              <w:ind w:left="181"/>
              <w:rPr>
                <w:rFonts w:ascii="Calibri" w:hAnsi="Calibri" w:cs="Calibri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5521B87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18"/>
        <w:gridCol w:w="7052"/>
      </w:tblGrid>
      <w:tr w:rsidR="00FB537D" w:rsidRPr="00EE53E7" w14:paraId="1B437522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C4B380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PRINCIPALES PUNTOS DE CONTACTO</w:t>
            </w:r>
          </w:p>
          <w:p w14:paraId="100141BC" w14:textId="5EE5A73A" w:rsidR="00FB537D" w:rsidRPr="00EE7293" w:rsidRDefault="00F176B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b/>
                <w:color w:val="auto"/>
                <w:sz w:val="19"/>
                <w:szCs w:val="19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De la lista descrita anteriormente, seleccione los tres puntos de contacto de 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comunicación más </w:t>
            </w:r>
            <w:r w:rsidR="00EE7293" w:rsidRPr="00365156">
              <w:rPr>
                <w:rFonts w:ascii="Calibri" w:hAnsi="Calibri" w:cs="Calibri"/>
                <w:color w:val="000000" w:themeColor="text1"/>
                <w:lang w:val="es-CO"/>
              </w:rPr>
              <w:t>integrales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 para su esfuerzo. Enumere en orden de más </w:t>
            </w:r>
            <w:r w:rsidR="00DB76F6" w:rsidRPr="00365156">
              <w:rPr>
                <w:rFonts w:ascii="Calibri" w:hAnsi="Calibri" w:cs="Calibri"/>
                <w:color w:val="000000" w:themeColor="text1"/>
                <w:lang w:val="es-CO"/>
              </w:rPr>
              <w:t xml:space="preserve">integral 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>a menos integral.</w:t>
            </w:r>
          </w:p>
        </w:tc>
      </w:tr>
      <w:tr w:rsidR="00FB537D" w:rsidRPr="00EE53E7" w14:paraId="714B06B5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9B817D" w14:textId="22F7C578" w:rsidR="00FB537D" w:rsidRPr="00EE53E7" w:rsidRDefault="00F176B4" w:rsidP="00F176B4">
            <w:pPr>
              <w:spacing w:before="60" w:after="60" w:line="240" w:lineRule="auto"/>
              <w:rPr>
                <w:rFonts w:ascii="Calibri" w:hAnsi="Calibri" w:cs="Calibri"/>
                <w:b/>
                <w:i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#1 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anterior.)</w:t>
            </w:r>
          </w:p>
        </w:tc>
        <w:tc>
          <w:tcPr>
            <w:tcW w:w="7067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6C366C8" w14:textId="77777777" w:rsidR="00FB537D" w:rsidRPr="00CC06AD" w:rsidRDefault="00FB537D" w:rsidP="007E3302">
            <w:pPr>
              <w:spacing w:before="60" w:after="6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</w:p>
        </w:tc>
      </w:tr>
      <w:tr w:rsidR="00FB537D" w:rsidRPr="00EE53E7" w14:paraId="2A95BD92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4D37DA" w14:textId="744E7DBD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</w:t>
            </w:r>
            <w:r w:rsidR="00FB537D"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#2</w:t>
            </w:r>
          </w:p>
          <w:p w14:paraId="3B6487D4" w14:textId="29CA5AC2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06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BB9D7E" w14:textId="77777777" w:rsidR="00FB537D" w:rsidRPr="00CC06AD" w:rsidRDefault="00FB537D" w:rsidP="007E3302">
            <w:pPr>
              <w:spacing w:before="60" w:after="60" w:line="240" w:lineRule="auto"/>
              <w:ind w:left="211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</w:p>
        </w:tc>
      </w:tr>
      <w:tr w:rsidR="00FB537D" w:rsidRPr="00EE53E7" w14:paraId="51C5E930" w14:textId="77777777" w:rsidTr="007E3302">
        <w:trPr>
          <w:trHeight w:val="864"/>
        </w:trPr>
        <w:tc>
          <w:tcPr>
            <w:tcW w:w="3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9658DD" w14:textId="3863B8C1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</w:t>
            </w:r>
            <w:r w:rsidR="00FB537D"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#3</w:t>
            </w:r>
          </w:p>
          <w:p w14:paraId="1BDBF36C" w14:textId="096700DD" w:rsidR="00FB537D" w:rsidRPr="00EE53E7" w:rsidRDefault="00F176B4" w:rsidP="007E33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06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016479B" w14:textId="77777777" w:rsidR="00FB537D" w:rsidRPr="00CC06AD" w:rsidRDefault="00FB537D" w:rsidP="007E3302">
            <w:pPr>
              <w:spacing w:before="60" w:after="60" w:line="240" w:lineRule="auto"/>
              <w:ind w:left="211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</w:p>
        </w:tc>
      </w:tr>
    </w:tbl>
    <w:p w14:paraId="564A81A7" w14:textId="77777777" w:rsidR="00AB5BDF" w:rsidRPr="00EE53E7" w:rsidRDefault="00AB5BDF" w:rsidP="00AB5BDF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p w14:paraId="035CBFE9" w14:textId="77777777" w:rsidR="00AB5BDF" w:rsidRPr="00EE53E7" w:rsidRDefault="00AB5BDF" w:rsidP="00AB5BDF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540"/>
        <w:gridCol w:w="2806"/>
        <w:gridCol w:w="2672"/>
        <w:gridCol w:w="2684"/>
      </w:tblGrid>
      <w:tr w:rsidR="00AB5BDF" w:rsidRPr="00EE53E7" w14:paraId="0EBA85A2" w14:textId="77777777" w:rsidTr="0015212A">
        <w:trPr>
          <w:trHeight w:val="820"/>
        </w:trPr>
        <w:tc>
          <w:tcPr>
            <w:tcW w:w="10702" w:type="dxa"/>
            <w:gridSpan w:val="4"/>
            <w:hideMark/>
          </w:tcPr>
          <w:p w14:paraId="183AF1C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PLATAFORMAS DE REDES SOCIALES</w:t>
            </w:r>
          </w:p>
          <w:p w14:paraId="28598E7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Seleccione de la lista a continuación todas las plataformas de redes sociales utilizadas en su esfuerzo.</w:t>
            </w:r>
          </w:p>
        </w:tc>
      </w:tr>
      <w:tr w:rsidR="00AB5BDF" w:rsidRPr="00EE53E7" w14:paraId="77153C95" w14:textId="77777777" w:rsidTr="0015212A">
        <w:trPr>
          <w:trHeight w:val="722"/>
        </w:trPr>
        <w:tc>
          <w:tcPr>
            <w:tcW w:w="2540" w:type="dxa"/>
            <w:tcBorders>
              <w:bottom w:val="single" w:sz="4" w:space="0" w:color="auto"/>
            </w:tcBorders>
            <w:hideMark/>
          </w:tcPr>
          <w:p w14:paraId="24A53FA4" w14:textId="77777777" w:rsidR="00AB5BDF" w:rsidRPr="00EE53E7" w:rsidRDefault="00AB5BDF" w:rsidP="0015212A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Blog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(Tumblr, Medium, etc.)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hideMark/>
          </w:tcPr>
          <w:p w14:paraId="72873B5C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Instagram</w:t>
            </w:r>
          </w:p>
        </w:tc>
        <w:tc>
          <w:tcPr>
            <w:tcW w:w="2672" w:type="dxa"/>
            <w:hideMark/>
          </w:tcPr>
          <w:p w14:paraId="48FD2EE2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Reddit</w:t>
            </w:r>
          </w:p>
        </w:tc>
        <w:tc>
          <w:tcPr>
            <w:tcW w:w="2684" w:type="dxa"/>
            <w:hideMark/>
          </w:tcPr>
          <w:p w14:paraId="33FC74AF" w14:textId="77777777" w:rsidR="00AB5BDF" w:rsidRPr="00EE53E7" w:rsidRDefault="00AB5BDF" w:rsidP="0015212A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X (Actualización de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Twitter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)</w:t>
            </w:r>
          </w:p>
        </w:tc>
      </w:tr>
      <w:tr w:rsidR="00AB5BDF" w:rsidRPr="00EE53E7" w14:paraId="4B9A72E2" w14:textId="77777777" w:rsidTr="0015212A">
        <w:trPr>
          <w:trHeight w:val="56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0643" w14:textId="77777777" w:rsidR="00AB5BDF" w:rsidRPr="00EE53E7" w:rsidRDefault="00AB5BDF" w:rsidP="0015212A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Discord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DBA2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LinkedIn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44D49E88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Snapchat</w:t>
            </w:r>
          </w:p>
        </w:tc>
        <w:tc>
          <w:tcPr>
            <w:tcW w:w="2684" w:type="dxa"/>
            <w:hideMark/>
          </w:tcPr>
          <w:p w14:paraId="2BD2A897" w14:textId="77777777" w:rsidR="00AB5BDF" w:rsidRPr="00EE53E7" w:rsidRDefault="00AB5BDF" w:rsidP="0015212A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WeChat</w:t>
            </w:r>
          </w:p>
        </w:tc>
      </w:tr>
      <w:tr w:rsidR="00AB5BDF" w:rsidRPr="00EE53E7" w14:paraId="0AA15A52" w14:textId="77777777" w:rsidTr="0015212A">
        <w:trPr>
          <w:trHeight w:val="40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6339F" w14:textId="77777777" w:rsidR="00AB5BDF" w:rsidRPr="00EE53E7" w:rsidRDefault="00AB5BDF" w:rsidP="0015212A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Facebook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4DB3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Pandora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5F1CBE71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Spotify</w:t>
            </w:r>
          </w:p>
        </w:tc>
        <w:tc>
          <w:tcPr>
            <w:tcW w:w="2684" w:type="dxa"/>
            <w:hideMark/>
          </w:tcPr>
          <w:p w14:paraId="6CC2DCE6" w14:textId="77777777" w:rsidR="00AB5BDF" w:rsidRPr="00EE53E7" w:rsidRDefault="00AB5BDF" w:rsidP="0015212A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WhatsApp</w:t>
            </w:r>
          </w:p>
        </w:tc>
      </w:tr>
      <w:tr w:rsidR="00AB5BDF" w:rsidRPr="00EE53E7" w14:paraId="2E2FB0C4" w14:textId="77777777" w:rsidTr="0015212A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2AB84" w14:textId="77777777" w:rsidR="00AB5BDF" w:rsidRPr="00EE53E7" w:rsidRDefault="00AB5BDF" w:rsidP="0015212A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Flickr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DBD7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Pinterest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40E0AEBB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TikTok</w:t>
            </w:r>
          </w:p>
        </w:tc>
        <w:tc>
          <w:tcPr>
            <w:tcW w:w="2684" w:type="dxa"/>
            <w:hideMark/>
          </w:tcPr>
          <w:p w14:paraId="069C1DCB" w14:textId="77777777" w:rsidR="00AB5BDF" w:rsidRPr="00EE53E7" w:rsidRDefault="00AB5BDF" w:rsidP="0015212A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YouTube</w:t>
            </w:r>
          </w:p>
        </w:tc>
      </w:tr>
      <w:tr w:rsidR="00AB5BDF" w:rsidRPr="00EE53E7" w14:paraId="712E5C2B" w14:textId="77777777" w:rsidTr="0015212A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15A2" w14:textId="77777777" w:rsidR="00AB5BDF" w:rsidRPr="00EE53E7" w:rsidRDefault="00AB5BDF" w:rsidP="0015212A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Twitch                                             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DE2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 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Aplica.</w:t>
            </w:r>
          </w:p>
        </w:tc>
        <w:tc>
          <w:tcPr>
            <w:tcW w:w="5356" w:type="dxa"/>
            <w:gridSpan w:val="2"/>
            <w:tcBorders>
              <w:left w:val="single" w:sz="4" w:space="0" w:color="auto"/>
            </w:tcBorders>
            <w:hideMark/>
          </w:tcPr>
          <w:p w14:paraId="437EC3E7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Otro:</w:t>
            </w:r>
          </w:p>
        </w:tc>
      </w:tr>
    </w:tbl>
    <w:p w14:paraId="228F6081" w14:textId="77777777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4713BE8E" w14:textId="5B82391B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2DD5B3C0" w14:textId="7A5D98A6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73B61894" w14:textId="2BD9E4C5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612A2EE8" w14:textId="2A567637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5201E017" w14:textId="2CFEB078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41C4A477" w14:textId="2FE63DE7" w:rsidR="00AB5BDF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276DCA95" w14:textId="77777777" w:rsidR="00AB5BDF" w:rsidRPr="00EE53E7" w:rsidRDefault="00AB5BDF" w:rsidP="00AB5BDF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3A0185B4" w14:textId="77777777" w:rsidR="00AB5BDF" w:rsidRPr="00EE53E7" w:rsidRDefault="00AB5BDF" w:rsidP="00AB5BDF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pPr w:leftFromText="180" w:rightFromText="180" w:vertAnchor="page" w:horzAnchor="margin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B5BDF" w:rsidRPr="00EE53E7" w14:paraId="4B745E9D" w14:textId="77777777" w:rsidTr="0015212A">
        <w:trPr>
          <w:trHeight w:val="1800"/>
        </w:trPr>
        <w:tc>
          <w:tcPr>
            <w:tcW w:w="5395" w:type="dxa"/>
            <w:vAlign w:val="center"/>
          </w:tcPr>
          <w:p w14:paraId="6773207B" w14:textId="6A750A63" w:rsidR="00AB5BDF" w:rsidRPr="00EE53E7" w:rsidRDefault="009866A3" w:rsidP="0015212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71C6583" wp14:editId="06C8D3A7">
                  <wp:extent cx="2682316" cy="1896745"/>
                  <wp:effectExtent l="0" t="0" r="0" b="0"/>
                  <wp:docPr id="599321155" name="Imagen 2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321155" name="Imagen 2" descr="Interfaz de usuario gráfica, Aplicación&#10;&#10;Descripción generada automáticament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24" cy="189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6B20392" w14:textId="77777777" w:rsidR="00AB5BDF" w:rsidRPr="00EE53E7" w:rsidRDefault="00AB5BDF" w:rsidP="0015212A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 xml:space="preserve">Requerimientos </w:t>
            </w:r>
          </w:p>
          <w:p w14:paraId="363FDFAA" w14:textId="77777777" w:rsidR="00AB5BDF" w:rsidRPr="00EE53E7" w:rsidRDefault="00AB5BDF" w:rsidP="0015212A">
            <w:pPr>
              <w:spacing w:after="0" w:line="240" w:lineRule="auto"/>
              <w:rPr>
                <w:rFonts w:ascii="Calibri" w:hAnsi="Calibri" w:cs="Calibri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>Adicionales</w:t>
            </w:r>
          </w:p>
        </w:tc>
      </w:tr>
      <w:tr w:rsidR="00AB5BDF" w:rsidRPr="00EE53E7" w14:paraId="28B0C24E" w14:textId="77777777" w:rsidTr="0015212A">
        <w:trPr>
          <w:trHeight w:val="1800"/>
        </w:trPr>
        <w:tc>
          <w:tcPr>
            <w:tcW w:w="10790" w:type="dxa"/>
            <w:gridSpan w:val="2"/>
            <w:shd w:val="clear" w:color="auto" w:fill="auto"/>
            <w:vAlign w:val="center"/>
          </w:tcPr>
          <w:p w14:paraId="4A5E8F6A" w14:textId="4C9829E7" w:rsidR="00AB5BDF" w:rsidRPr="00EE53E7" w:rsidRDefault="00AB5BDF" w:rsidP="0015212A">
            <w:pPr>
              <w:spacing w:after="0" w:line="240" w:lineRule="auto"/>
              <w:contextualSpacing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auto"/>
                <w:sz w:val="10"/>
                <w:szCs w:val="18"/>
              </w:rPr>
              <w:br/>
            </w:r>
            <w:r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jurados revisarán su caso escrito y los materiales creativos. Revise el </w:t>
            </w:r>
            <w:hyperlink r:id="rId22" w:history="1">
              <w:proofErr w:type="spellStart"/>
              <w:r w:rsidRPr="00CC06AD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>Entry</w:t>
              </w:r>
              <w:proofErr w:type="spellEnd"/>
              <w:r w:rsidRPr="00CC06AD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 xml:space="preserve"> Kit</w:t>
              </w:r>
            </w:hyperlink>
            <w:r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como guía para completar su caso escrito y materiales creativos.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EE53E7">
              <w:rPr>
                <w:rFonts w:ascii="Calibri" w:hAnsi="Calibri" w:cs="Calibri"/>
                <w:sz w:val="20"/>
                <w:szCs w:val="20"/>
              </w:rPr>
              <w:t xml:space="preserve">Además del formulario de inscripción escrito y los ejemplos creativos, se requieren datos adicionales en la </w:t>
            </w:r>
            <w:hyperlink r:id="rId23" w:history="1">
              <w:r w:rsidRPr="00CC06AD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Pr="00EE53E7">
              <w:rPr>
                <w:rFonts w:ascii="Calibri" w:hAnsi="Calibri" w:cs="Calibri"/>
                <w:sz w:val="20"/>
                <w:szCs w:val="20"/>
              </w:rPr>
              <w:t>. Estos materiales respaldan la misión de Effie de liderar, inspirar y promover la práctica y a quienes practican la efectividad del marketing.</w:t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  <w:t xml:space="preserve">Las siguientes páginas describen la información adicional que se le pedirá que proporcione en la </w:t>
            </w:r>
            <w:hyperlink r:id="rId24" w:history="1">
              <w:r w:rsidRPr="00CC06AD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Pr="00EE53E7">
              <w:rPr>
                <w:rFonts w:ascii="Calibri" w:hAnsi="Calibri" w:cs="Calibri"/>
                <w:sz w:val="20"/>
                <w:szCs w:val="20"/>
              </w:rPr>
              <w:t xml:space="preserve"> para enviar su caso. Los equipos pueden usar este documento para recopilar información de los miembros del equipo mientras preparan su inscripción. Asegúrese de tener </w:t>
            </w:r>
            <w:r w:rsidRPr="00F75B32">
              <w:rPr>
                <w:rFonts w:ascii="Calibri" w:hAnsi="Calibri" w:cs="Calibri"/>
                <w:color w:val="B4975A" w:themeColor="accent1"/>
                <w:sz w:val="20"/>
                <w:szCs w:val="20"/>
              </w:rPr>
              <w:t xml:space="preserve">el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tiempo para ingresar estos datos en la Plataforma de Inscripción antes de la fecha límite prevista.</w:t>
            </w:r>
          </w:p>
        </w:tc>
      </w:tr>
    </w:tbl>
    <w:p w14:paraId="201AFA49" w14:textId="77777777" w:rsidR="00AB5BDF" w:rsidRPr="00EE53E7" w:rsidRDefault="00AB5BDF" w:rsidP="00AB5BDF">
      <w:pPr>
        <w:pStyle w:val="Sinespaciado"/>
        <w:spacing w:before="120" w:after="120"/>
        <w:rPr>
          <w:rFonts w:ascii="Calibri" w:hAnsi="Calibri" w:cs="Calibri"/>
          <w:lang w:val="es-CO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699"/>
        <w:gridCol w:w="1712"/>
        <w:gridCol w:w="3688"/>
        <w:gridCol w:w="2701"/>
      </w:tblGrid>
      <w:tr w:rsidR="00AB5BDF" w:rsidRPr="00EE53E7" w14:paraId="1F6473A4" w14:textId="77777777" w:rsidTr="0015212A">
        <w:trPr>
          <w:trHeight w:val="1241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  <w:hideMark/>
          </w:tcPr>
          <w:p w14:paraId="46009517" w14:textId="77777777" w:rsidR="00AB5BDF" w:rsidRPr="00EE53E7" w:rsidRDefault="00AB5BDF" w:rsidP="0015212A">
            <w:pPr>
              <w:pStyle w:val="Sinespaciado"/>
              <w:spacing w:before="120" w:after="120"/>
              <w:rPr>
                <w:rFonts w:ascii="Calibri" w:hAnsi="Calibri" w:cs="Calibri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18"/>
                <w:lang w:val="es-CO"/>
              </w:rPr>
              <w:t>ANTECEDENTES DEL CASO</w:t>
            </w:r>
            <w:bookmarkStart w:id="3" w:name="CaseBackground"/>
            <w:bookmarkEnd w:id="3"/>
            <w:r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br/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Esta información es para fines de investigación y base de datos. No </w:t>
            </w:r>
            <w:r w:rsidRPr="008A3621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shd w:val="clear" w:color="auto" w:fill="000000" w:themeFill="text1"/>
                <w:lang w:val="es-CO"/>
              </w:rPr>
              <w:t>será</w:t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 vista por los jurados </w:t>
            </w:r>
          </w:p>
        </w:tc>
      </w:tr>
      <w:tr w:rsidR="00AB5BDF" w:rsidRPr="00EE53E7" w14:paraId="1E41C5BB" w14:textId="77777777" w:rsidTr="0015212A">
        <w:trPr>
          <w:trHeight w:val="225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</w:tcPr>
          <w:p w14:paraId="6BB51DB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AB5BDF" w:rsidRPr="00EE53E7" w14:paraId="44992F9D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4B5F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TIPO DE PRODUCTO/SERVICIO</w:t>
            </w:r>
          </w:p>
          <w:p w14:paraId="528BCC1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22A823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Bien tangible / servicio / otro</w:t>
            </w:r>
          </w:p>
        </w:tc>
      </w:tr>
      <w:tr w:rsidR="00AB5BDF" w:rsidRPr="00EE53E7" w14:paraId="1A7A1DCC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C47F4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MARCA PRINCIPAL</w:t>
            </w:r>
          </w:p>
          <w:p w14:paraId="6453166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8EC721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Marca Madre Existente / Nueva Marca Madre / No Aplica</w:t>
            </w:r>
          </w:p>
        </w:tc>
      </w:tr>
      <w:tr w:rsidR="00AB5BDF" w:rsidRPr="00EE53E7" w14:paraId="6A1E7B2A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D5E8A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SUBMARCA</w:t>
            </w: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 </w:t>
            </w:r>
          </w:p>
          <w:p w14:paraId="7E4B752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  <w:lang w:val="en-US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DA7099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Submarca Existente / Nueva Submarca / No Aplica</w:t>
            </w:r>
          </w:p>
        </w:tc>
      </w:tr>
      <w:tr w:rsidR="00AB5BDF" w:rsidRPr="00EE53E7" w14:paraId="142A5253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67F57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PRODUCTO / SERVICIO /  NUEVO/EXISTENTE</w:t>
            </w:r>
          </w:p>
          <w:p w14:paraId="653FBB3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FD9AD9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Nuevo / existente</w:t>
            </w:r>
          </w:p>
        </w:tc>
      </w:tr>
      <w:tr w:rsidR="00AB5BDF" w:rsidRPr="00EE53E7" w14:paraId="3AA7E163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A4E55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lastRenderedPageBreak/>
              <w:t>ESTADO DE LA CATEGORÍA</w:t>
            </w:r>
          </w:p>
          <w:p w14:paraId="6EFDF98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 xml:space="preserve">¿El producto / servicio crea una nueva categoría o se une a una categoría existente? </w:t>
            </w:r>
            <w:proofErr w:type="spellStart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 xml:space="preserve">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5A136C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Nueva Categoría / Categoría existente</w:t>
            </w:r>
          </w:p>
        </w:tc>
      </w:tr>
      <w:tr w:rsidR="00AB5BDF" w:rsidRPr="00EE53E7" w14:paraId="55C20EE3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7E73E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USUARIO FINAL PRINCIPAL</w:t>
            </w:r>
          </w:p>
          <w:p w14:paraId="6F32003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C3F5C3A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Propósito de negocio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/ Fines de consumidor / No aplica</w:t>
            </w:r>
          </w:p>
        </w:tc>
      </w:tr>
      <w:tr w:rsidR="00AB5BDF" w:rsidRPr="00EE53E7" w14:paraId="24002847" w14:textId="77777777" w:rsidTr="0015212A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C1F10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CLASIFICACIÓN</w:t>
            </w:r>
          </w:p>
          <w:p w14:paraId="7B47ABB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92C0EE" w14:textId="77777777" w:rsidR="00AB5BDF" w:rsidRPr="00EE53E7" w:rsidRDefault="00AB5BDF" w:rsidP="0015212A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Mainstream / Lujo / No aplica</w:t>
            </w:r>
          </w:p>
        </w:tc>
      </w:tr>
      <w:tr w:rsidR="00AB5BDF" w:rsidRPr="00EE53E7" w14:paraId="592C688E" w14:textId="77777777" w:rsidTr="0015212A">
        <w:trPr>
          <w:trHeight w:val="432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16000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PUNTO DE COMPRA</w:t>
            </w:r>
          </w:p>
          <w:p w14:paraId="280B533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cómo la audiencia compró su producto o donó a la causa promovida por su esfuerzo de marketing.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848D45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Solo venta en la tienda</w:t>
            </w:r>
          </w:p>
        </w:tc>
      </w:tr>
      <w:tr w:rsidR="00AB5BDF" w:rsidRPr="00EE53E7" w14:paraId="35A2E97C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B3FD4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F0889FF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Solo comercio electrónico en línea</w:t>
            </w:r>
          </w:p>
        </w:tc>
      </w:tr>
      <w:tr w:rsidR="00AB5BDF" w:rsidRPr="00EE53E7" w14:paraId="11D530E8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E3F89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C56C36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Principalmente venta en la tienda con algo de comercio electrónico en línea</w:t>
            </w:r>
          </w:p>
        </w:tc>
      </w:tr>
      <w:tr w:rsidR="00AB5BDF" w:rsidRPr="00EE53E7" w14:paraId="45FFF036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C1ED3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B6A5B5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Principalmente comercio electrónico con algo de ventas en la tienda</w:t>
            </w:r>
          </w:p>
        </w:tc>
      </w:tr>
      <w:tr w:rsidR="00AB5BDF" w:rsidRPr="00EE53E7" w14:paraId="16170FC7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AF313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FEFC05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Una cantidad significativa de ambos, tanto venta en la tienda como comercio electrónico.</w:t>
            </w:r>
          </w:p>
        </w:tc>
      </w:tr>
      <w:tr w:rsidR="00AB5BDF" w:rsidRPr="00EE53E7" w14:paraId="0078BCAE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C5157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D55DB4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Otro</w:t>
            </w:r>
          </w:p>
        </w:tc>
      </w:tr>
      <w:tr w:rsidR="00AB5BDF" w:rsidRPr="00EE53E7" w14:paraId="2F4B140E" w14:textId="77777777" w:rsidTr="0015212A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EAFD1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FCE0DA" w14:textId="77777777" w:rsidR="00AB5BDF" w:rsidRPr="00365156" w:rsidRDefault="00AB5BDF" w:rsidP="0015212A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AB5BDF" w:rsidRPr="00EE53E7" w14:paraId="60724A65" w14:textId="77777777" w:rsidTr="0015212A">
        <w:trPr>
          <w:trHeight w:val="549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4D1AE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</w:rPr>
              <w:t>SITUACIÓN DE LA COMPETENCIA</w:t>
            </w:r>
          </w:p>
          <w:p w14:paraId="1F0DE42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la situación de la competencia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F5F2D8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dominante. Un competidor grande que tiene aproximadamente el 50% de participación de mercado o más.</w:t>
            </w:r>
          </w:p>
        </w:tc>
      </w:tr>
      <w:tr w:rsidR="00AB5BDF" w:rsidRPr="00EE53E7" w14:paraId="1F5B0F68" w14:textId="77777777" w:rsidTr="0015212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9CDD5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E3DB25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 con fuertes competidores. Uno o varios competidores con al menos un competidor con alrededor del 30% al 50% de participación de Mercado.</w:t>
            </w:r>
          </w:p>
        </w:tc>
      </w:tr>
      <w:tr w:rsidR="00AB5BDF" w:rsidRPr="00EE53E7" w14:paraId="5154144C" w14:textId="77777777" w:rsidTr="0015212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6AD1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E41DB2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Fragmentado. Uno o varios competidores, cada uno con aproximadamente un 30% de participación de mercado o menos.</w:t>
            </w:r>
          </w:p>
        </w:tc>
      </w:tr>
      <w:tr w:rsidR="00AB5BDF" w:rsidRPr="00EE53E7" w14:paraId="3F555E19" w14:textId="77777777" w:rsidTr="0015212A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9B914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206F29" w14:textId="77777777" w:rsidR="00AB5BDF" w:rsidRPr="00EE53E7" w:rsidRDefault="00AB5BDF" w:rsidP="0015212A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No aplica</w:t>
            </w:r>
          </w:p>
        </w:tc>
      </w:tr>
      <w:tr w:rsidR="00AB5BDF" w:rsidRPr="00EE53E7" w14:paraId="08D665BB" w14:textId="77777777" w:rsidTr="0015212A">
        <w:trPr>
          <w:trHeight w:val="97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07B5A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MARCAS DE LA COMPETENCIA</w:t>
            </w:r>
          </w:p>
          <w:p w14:paraId="47CFC57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Proporcione las marcas que son competencia para su caso. Esto ayuda a garantizar que los jurados que trabajan con marcas de la competencia no evaluen su inscripción. Puede mencionar hasta seis marcas de la competencia o enumerar No competidores.</w:t>
            </w:r>
            <w:r w:rsidRPr="00EE53E7">
              <w:rPr>
                <w:rFonts w:ascii="Calibri" w:hAnsi="Calibri" w:cs="Calibri"/>
                <w:sz w:val="20"/>
                <w:szCs w:val="17"/>
              </w:rPr>
              <w:br/>
            </w:r>
            <w:r w:rsidRPr="00EE53E7">
              <w:rPr>
                <w:rFonts w:ascii="Calibri" w:hAnsi="Calibri" w:cs="Calibri"/>
                <w:i/>
                <w:sz w:val="20"/>
                <w:szCs w:val="17"/>
              </w:rPr>
              <w:t xml:space="preserve">   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(1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, 6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máximo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)</w:t>
            </w:r>
          </w:p>
        </w:tc>
      </w:tr>
      <w:tr w:rsidR="00AB5BDF" w:rsidRPr="00EE53E7" w14:paraId="3B435A24" w14:textId="77777777" w:rsidTr="0015212A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097D1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1</w:t>
            </w:r>
          </w:p>
          <w:p w14:paraId="1B0FCF9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89C9D17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E4B80DF" w14:textId="77777777" w:rsidTr="0015212A">
        <w:trPr>
          <w:trHeight w:val="31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E5E84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2</w:t>
            </w:r>
          </w:p>
          <w:p w14:paraId="0C0DA7E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EFA2F7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61183B4" w14:textId="77777777" w:rsidTr="0015212A">
        <w:trPr>
          <w:trHeight w:val="326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9BCC1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3</w:t>
            </w:r>
          </w:p>
          <w:p w14:paraId="00F29B5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3DA5E0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BFE535D" w14:textId="77777777" w:rsidTr="0015212A">
        <w:trPr>
          <w:trHeight w:val="37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F6630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4</w:t>
            </w:r>
          </w:p>
          <w:p w14:paraId="7F42378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lastRenderedPageBreak/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58CEB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22F1800" w14:textId="77777777" w:rsidTr="0015212A">
        <w:trPr>
          <w:trHeight w:val="335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D0E25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5</w:t>
            </w:r>
          </w:p>
          <w:p w14:paraId="2686F48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5E996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62A34637" w14:textId="77777777" w:rsidTr="0015212A">
        <w:trPr>
          <w:trHeight w:val="344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B871D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6</w:t>
            </w:r>
          </w:p>
          <w:p w14:paraId="55F44E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612A5F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4C6E744A" w14:textId="77777777" w:rsidTr="0015212A">
        <w:trPr>
          <w:trHeight w:val="659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C9A5A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AUDIENCIA</w:t>
            </w:r>
          </w:p>
          <w:p w14:paraId="4EE543F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Comparta información sobre su audiencia principal a continuación.</w:t>
            </w:r>
          </w:p>
        </w:tc>
      </w:tr>
      <w:tr w:rsidR="00AB5BDF" w:rsidRPr="00EE53E7" w14:paraId="5ECA09F3" w14:textId="77777777" w:rsidTr="0015212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700E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GENERO DE LA AUDIENCIA</w:t>
            </w:r>
          </w:p>
          <w:p w14:paraId="19F798F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B423A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Mujer / Hombre / Transgénero o No Binario /</w:t>
            </w:r>
          </w:p>
          <w:p w14:paraId="7BC8BB6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No Aplica (no segmentamos por sexo).</w:t>
            </w:r>
          </w:p>
        </w:tc>
      </w:tr>
      <w:tr w:rsidR="00AB5BDF" w:rsidRPr="00EE53E7" w14:paraId="3C5330BF" w14:textId="77777777" w:rsidTr="0015212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EC9DA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EDAD DE LA AUDIENCIA</w:t>
            </w:r>
          </w:p>
          <w:p w14:paraId="1B68B2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86B17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>Niños de 12 años y menores / 13-17 años / 18-24 años / 25-34 años / 35-44 años / 45-54 años / 55-64 años / 65 años o más / No Aplica (no segmentamos  por edad).</w:t>
            </w:r>
          </w:p>
        </w:tc>
      </w:tr>
      <w:tr w:rsidR="00AB5BDF" w:rsidRPr="00EE53E7" w14:paraId="326EC3CC" w14:textId="77777777" w:rsidTr="0015212A">
        <w:trPr>
          <w:trHeight w:val="54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81D54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  <w:t>TIPO DE AUDIENCIA</w:t>
            </w:r>
          </w:p>
          <w:p w14:paraId="35E08A2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20768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 xml:space="preserve">Grupo cultural o étnico / Empleados / Padres / No Aplica/ Otro </w:t>
            </w:r>
          </w:p>
        </w:tc>
      </w:tr>
      <w:tr w:rsidR="00AB5BDF" w:rsidRPr="00EE53E7" w14:paraId="7706BE1E" w14:textId="77777777" w:rsidTr="0015212A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5A44E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COMPAÑÍAS DE MEDIOS</w:t>
            </w:r>
          </w:p>
          <w:p w14:paraId="4812099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bookmarkStart w:id="4" w:name="OLE_LINK1"/>
            <w:bookmarkStart w:id="5" w:name="OLE_LINK2"/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Enumere las cinco empresas / propietarios de medios más </w:t>
            </w:r>
            <w:r>
              <w:rPr>
                <w:rFonts w:ascii="Calibri" w:hAnsi="Calibri" w:cs="Calibri"/>
                <w:iCs/>
                <w:sz w:val="20"/>
                <w:szCs w:val="17"/>
              </w:rPr>
              <w:t>integrales</w:t>
            </w:r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 que formaron parte de su esfuerzo, ya sea como socio o plataforma en la que se desarrolló su trabajo. Si no se utilizaron compañias de medios en este esfuerzo, puede dejar esta pregunta en blanco.</w:t>
            </w:r>
            <w:bookmarkEnd w:id="4"/>
            <w:bookmarkEnd w:id="5"/>
          </w:p>
        </w:tc>
      </w:tr>
      <w:tr w:rsidR="00AB5BDF" w:rsidRPr="00EE53E7" w14:paraId="664C2C28" w14:textId="77777777" w:rsidTr="0015212A">
        <w:trPr>
          <w:trHeight w:val="12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8840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1</w:t>
            </w:r>
          </w:p>
          <w:p w14:paraId="39AECA0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8855B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18"/>
                <w:szCs w:val="18"/>
              </w:rPr>
            </w:pPr>
          </w:p>
        </w:tc>
      </w:tr>
      <w:tr w:rsidR="00AB5BDF" w:rsidRPr="00EE53E7" w14:paraId="1174B30B" w14:textId="77777777" w:rsidTr="0015212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46F7F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2</w:t>
            </w:r>
          </w:p>
          <w:p w14:paraId="24A3803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7AB4BE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06459C62" w14:textId="77777777" w:rsidTr="0015212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05748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3</w:t>
            </w:r>
          </w:p>
          <w:p w14:paraId="7D5530F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447B9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64B04D17" w14:textId="77777777" w:rsidTr="0015212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8D173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4</w:t>
            </w:r>
          </w:p>
          <w:p w14:paraId="3AC195D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F9E3DA9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3D636AB" w14:textId="77777777" w:rsidTr="0015212A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8A5D3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5</w:t>
            </w:r>
          </w:p>
          <w:p w14:paraId="0928175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139208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7B8B5BC8" w14:textId="77777777" w:rsidTr="0015212A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FBF7F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SOCIOS DE INVESTIGACIÓN</w:t>
            </w:r>
          </w:p>
          <w:p w14:paraId="3C64A14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Indique los socios de investigación utilizados para este esfuerzo.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Enumere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hasta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tres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empresas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AB5BDF" w:rsidRPr="00EE53E7" w14:paraId="1D486878" w14:textId="77777777" w:rsidTr="0015212A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4CFCB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1</w:t>
            </w:r>
          </w:p>
          <w:p w14:paraId="2087080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774B42A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504E16C" w14:textId="77777777" w:rsidTr="0015212A">
        <w:trPr>
          <w:trHeight w:val="36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DC83C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0FB9693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lastRenderedPageBreak/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706A56B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92D54CF" w14:textId="77777777" w:rsidTr="0015212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48C72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5E0BD6C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73AE34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9E23222" w14:textId="77777777" w:rsidTr="0015212A">
        <w:trPr>
          <w:trHeight w:val="353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1B706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b/>
                <w:szCs w:val="22"/>
              </w:rPr>
              <w:t>INVESTIGACIÓN</w:t>
            </w:r>
          </w:p>
          <w:p w14:paraId="46B2F15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Seleccione la investigación más importante realizada para su caso. </w:t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Luego,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toda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la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investigación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realizada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para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su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caso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AB5BDF" w:rsidRPr="00EE53E7" w14:paraId="3AB7032F" w14:textId="77777777" w:rsidTr="0015212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A28C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b/>
                <w:szCs w:val="22"/>
                <w:lang w:val="en-US"/>
              </w:rPr>
              <w:t>INVESTIGACIÓN PRINCIPAL</w:t>
            </w:r>
          </w:p>
          <w:p w14:paraId="7BEB3FB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AF959F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1AFDB2B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11BD3F9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243C5C8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AB5BDF" w:rsidRPr="00EE53E7" w14:paraId="032F84FC" w14:textId="77777777" w:rsidTr="0015212A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01EE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INVESTIGACIÓN (TODAS)</w:t>
            </w:r>
          </w:p>
          <w:p w14:paraId="5735E82E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  <w:p w14:paraId="4A1920A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0573E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093BBC8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53BC8A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032A273A" w14:textId="77777777" w:rsidR="00AB5BDF" w:rsidRPr="001D3BEA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  <w:lang w:val="en-US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AB5BDF" w:rsidRPr="00EE53E7" w14:paraId="210E870A" w14:textId="77777777" w:rsidTr="0015212A">
        <w:trPr>
          <w:trHeight w:val="58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0D71C5" w14:textId="77777777" w:rsidR="00AB5BDF" w:rsidRPr="001D3BEA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</w:t>
            </w:r>
            <w:r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TELIGENCIA ARTIFICIAL (AI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)</w:t>
            </w:r>
          </w:p>
          <w:p w14:paraId="0BD2623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B5BDF" w:rsidRPr="00EE53E7" w14:paraId="115E9986" w14:textId="77777777" w:rsidTr="0015212A">
        <w:trPr>
          <w:trHeight w:val="69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40CE" w14:textId="77777777" w:rsidR="00AB5BDF" w:rsidRPr="001D3BEA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¿</w:t>
            </w:r>
            <w:r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La </w:t>
            </w: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campaña usó inteligencia artificial?</w:t>
            </w:r>
          </w:p>
          <w:p w14:paraId="7246052F" w14:textId="77777777" w:rsidR="00AB5BDF" w:rsidRPr="001D3BEA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41E0ED" w14:textId="77777777" w:rsidR="00AB5BDF" w:rsidRPr="001D3BEA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Si/No</w:t>
            </w:r>
          </w:p>
        </w:tc>
      </w:tr>
      <w:tr w:rsidR="00AB5BDF" w:rsidRPr="00EE53E7" w14:paraId="4C36CE8E" w14:textId="77777777" w:rsidTr="0015212A">
        <w:trPr>
          <w:trHeight w:val="38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70B6" w14:textId="349D185B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Explique como se utilizó IA en el trabajo. Estos datos son para fines de aprendizaje y no será visto por los ju</w:t>
            </w:r>
            <w:r w:rsidR="008065E5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rados.</w:t>
            </w:r>
          </w:p>
          <w:p w14:paraId="77D4EE73" w14:textId="77777777" w:rsidR="00AB5BDF" w:rsidRPr="00F503F1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  <w:t>(Máximo: 100 palabras)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CCA731" w14:textId="77777777" w:rsidR="00AB5BDF" w:rsidRPr="00F503F1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</w:p>
        </w:tc>
      </w:tr>
      <w:tr w:rsidR="00AB5BDF" w:rsidRPr="00EE53E7" w14:paraId="4EC0C4C2" w14:textId="77777777" w:rsidTr="0015212A">
        <w:trPr>
          <w:trHeight w:val="1750"/>
        </w:trPr>
        <w:tc>
          <w:tcPr>
            <w:tcW w:w="108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9EE990" w14:textId="77777777" w:rsidR="00AB5BDF" w:rsidRPr="00F503F1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b/>
                <w:color w:val="auto"/>
                <w:szCs w:val="22"/>
              </w:rPr>
              <w:t>OBJETIVOS DE DESARROLLO SOSTENIBLE</w:t>
            </w:r>
          </w:p>
          <w:p w14:paraId="04731A33" w14:textId="77777777" w:rsidR="00AB5BDF" w:rsidRPr="00F503F1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Effie se ha asociado con la Fundación PVBLIC para apoyar la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Agenda 2030 para el Desarrollo Sostenible de la ONU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y sus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17 Objetivos de Desarrollo Sostenible (ODS)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>. Ayúdenos a reconocer los logros de nuestra industria en la creación de cambios positivos seleccionando todos los Objetivos de Desarrollo Sostenible alineados con su esfuerzo.</w:t>
            </w:r>
          </w:p>
        </w:tc>
      </w:tr>
      <w:tr w:rsidR="00AB5BDF" w:rsidRPr="00EE53E7" w14:paraId="1BE7687B" w14:textId="77777777" w:rsidTr="0015212A">
        <w:trPr>
          <w:trHeight w:val="551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49231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Energía asequible y no contaminante 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D3F05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Agua Limpia y Saneamiento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B7076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Acción por el clima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A4BCB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Trabajo decente y crecimiento económico</w:t>
            </w:r>
          </w:p>
        </w:tc>
      </w:tr>
      <w:tr w:rsidR="00AB5BDF" w:rsidRPr="00EE53E7" w14:paraId="1905A1B1" w14:textId="77777777" w:rsidTr="0015212A">
        <w:trPr>
          <w:trHeight w:val="542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A0078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Igualdad de género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14DC5D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Salud y Bienestar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FACD13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Industria, innovación e infraestructura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E2A5F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Submarina</w:t>
            </w:r>
          </w:p>
        </w:tc>
      </w:tr>
      <w:tr w:rsidR="00AB5BDF" w:rsidRPr="00EE53E7" w14:paraId="5D64DD36" w14:textId="77777777" w:rsidTr="0015212A">
        <w:trPr>
          <w:trHeight w:val="506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18B62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de ecosistemas terrestres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11C3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Fin de la pobreza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72AAF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Alianzas para lograr objetivos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16C3D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Paz, justicia e instituciones sólidas</w:t>
            </w:r>
          </w:p>
        </w:tc>
      </w:tr>
      <w:tr w:rsidR="00AB5BDF" w:rsidRPr="00EE53E7" w14:paraId="705C2440" w14:textId="77777777" w:rsidTr="0015212A">
        <w:trPr>
          <w:trHeight w:val="578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18737F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Educación de calidad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B7B907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Reducción de desigualdades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612D5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Producción y consumo responsables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157CA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Ciudades y comunidades sostenibles</w:t>
            </w:r>
          </w:p>
        </w:tc>
      </w:tr>
      <w:tr w:rsidR="00AB5BDF" w:rsidRPr="00EE53E7" w14:paraId="75B340BC" w14:textId="77777777" w:rsidTr="0015212A">
        <w:trPr>
          <w:trHeight w:val="55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9E7A8A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Hambre Cero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73EF7B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AB5BDF" w:rsidRPr="00EE53E7" w14:paraId="164C743B" w14:textId="77777777" w:rsidTr="0015212A">
        <w:trPr>
          <w:trHeight w:val="551"/>
        </w:trPr>
        <w:tc>
          <w:tcPr>
            <w:tcW w:w="1080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3EB672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1C8FFC0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259F340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8513602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5C4E7AA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57B1CCB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8C7F7B0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676736C" w14:textId="77777777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8C77124" w14:textId="4A75DB9A" w:rsidR="00CC06AD" w:rsidRPr="00EE53E7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W w:w="1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6"/>
      </w:tblGrid>
      <w:tr w:rsidR="00AB5BDF" w:rsidRPr="00EE53E7" w14:paraId="271B106F" w14:textId="77777777" w:rsidTr="0015212A">
        <w:trPr>
          <w:trHeight w:val="1897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01030183" w14:textId="77777777" w:rsidR="00CC06AD" w:rsidRDefault="00AB5BDF" w:rsidP="0015212A">
            <w:pPr>
              <w:pStyle w:val="MediumShading1-Accent11"/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lastRenderedPageBreak/>
              <w:br w:type="page"/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MATERIALES PUBLICITARIOS </w:t>
            </w:r>
            <w:bookmarkStart w:id="6" w:name="Publicity"/>
            <w:bookmarkEnd w:id="6"/>
          </w:p>
          <w:p w14:paraId="0E13C28B" w14:textId="1A13B492" w:rsidR="00AB5BDF" w:rsidRPr="00EE53E7" w:rsidRDefault="00AB5BDF" w:rsidP="0015212A">
            <w:pPr>
              <w:pStyle w:val="MediumShading1-Accent11"/>
              <w:rPr>
                <w:rFonts w:ascii="Calibri" w:hAnsi="Calibri" w:cs="Calibri"/>
                <w:b/>
                <w:color w:val="FFFFFF"/>
                <w:sz w:val="16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Todos los materiales proporcionados en esta sección deben enviarse con fines de publicación. No incluya información confidencial en el resumen público del caso o en la declaración de efectividad.</w:t>
            </w:r>
          </w:p>
        </w:tc>
      </w:tr>
      <w:tr w:rsidR="00AB5BDF" w:rsidRPr="00EE53E7" w14:paraId="735AC346" w14:textId="77777777" w:rsidTr="00CC06AD">
        <w:trPr>
          <w:trHeight w:val="98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5452462B" w14:textId="77777777" w:rsidR="00AB5BDF" w:rsidRPr="00EE53E7" w:rsidRDefault="00AB5BDF" w:rsidP="0015212A">
            <w:pPr>
              <w:pStyle w:val="MediumShading1-Accent11"/>
              <w:rPr>
                <w:rFonts w:ascii="Calibri" w:hAnsi="Calibri" w:cs="Calibri"/>
                <w:lang w:val="es-CO"/>
              </w:rPr>
            </w:pPr>
          </w:p>
        </w:tc>
      </w:tr>
      <w:tr w:rsidR="00AB5BDF" w:rsidRPr="00EE53E7" w14:paraId="7E0E7845" w14:textId="77777777" w:rsidTr="0015212A">
        <w:trPr>
          <w:trHeight w:val="470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</w:tcPr>
          <w:p w14:paraId="7C02449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45"/>
        <w:gridCol w:w="10325"/>
      </w:tblGrid>
      <w:tr w:rsidR="00AB5BDF" w:rsidRPr="00EE53E7" w14:paraId="2BF5B57E" w14:textId="77777777" w:rsidTr="0015212A">
        <w:trPr>
          <w:trHeight w:val="1970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C28F56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RESUMEN PÚBLICO DEL CASO DE 90 PALABRAS</w:t>
            </w:r>
          </w:p>
          <w:p w14:paraId="1A5BB13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Proporcione un </w:t>
            </w:r>
            <w:r>
              <w:rPr>
                <w:rFonts w:ascii="Calibri" w:hAnsi="Calibri" w:cs="Calibri"/>
                <w:sz w:val="20"/>
                <w:szCs w:val="20"/>
              </w:rPr>
              <w:t>“snapshot”</w:t>
            </w:r>
            <w:r w:rsidRPr="00EE53E7">
              <w:rPr>
                <w:rFonts w:ascii="Calibri" w:hAnsi="Calibri" w:cs="Calibri"/>
                <w:sz w:val="20"/>
                <w:szCs w:val="20"/>
              </w:rPr>
              <w:t xml:space="preserve">de la efectividad de su caso. El resumen debe redactarse como si fuera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 ser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juzgado. Utilizando al menos tres oraciones completas, resuma el caso y su objetivo. Indique los objetivos y cómo la evidencia de los resultados se relaciona directamente con esos objetivos (números concretos o porcentajes frente a términos generales como "ventas récord" o "gran éxito"). Piense en el resumen del caso como un tweet largo, un mini-caso.</w:t>
            </w:r>
          </w:p>
          <w:p w14:paraId="4AAA25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El resumen del caso se publicará en el </w:t>
            </w:r>
            <w:r w:rsidRPr="00EE53E7">
              <w:rPr>
                <w:rFonts w:ascii="Calibri" w:hAnsi="Calibri" w:cs="Calibri"/>
                <w:b/>
                <w:bCs/>
                <w:color w:val="656565" w:themeColor="text2" w:themeTint="BF"/>
                <w:sz w:val="20"/>
                <w:szCs w:val="20"/>
              </w:rPr>
              <w:t>Case Database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. También se puede utilizar con fines promocionales y no debe contener información confidencial.</w:t>
            </w:r>
          </w:p>
          <w:p w14:paraId="7C7EEA7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90 palabras)</w:t>
            </w:r>
          </w:p>
        </w:tc>
      </w:tr>
      <w:tr w:rsidR="00AB5BDF" w:rsidRPr="00EE53E7" w14:paraId="47125F92" w14:textId="77777777" w:rsidTr="0015212A">
        <w:trPr>
          <w:trHeight w:val="1040"/>
        </w:trPr>
        <w:tc>
          <w:tcPr>
            <w:tcW w:w="10770" w:type="dxa"/>
            <w:gridSpan w:val="2"/>
            <w:tcBorders>
              <w:bottom w:val="single" w:sz="12" w:space="0" w:color="auto"/>
            </w:tcBorders>
          </w:tcPr>
          <w:p w14:paraId="0C4069B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  <w:t xml:space="preserve"> Respuesta.</w:t>
            </w:r>
          </w:p>
          <w:p w14:paraId="1E25054D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D4910B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AB5BDF" w:rsidRPr="00EE53E7" w14:paraId="6FDCD696" w14:textId="77777777" w:rsidTr="0015212A">
        <w:trPr>
          <w:trHeight w:val="679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E934E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DECLARACIÓN DE EFECTIVIDAD</w:t>
            </w:r>
          </w:p>
          <w:p w14:paraId="5B9EC1E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Favor p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roporcione una breve declaración sobre la efectividad de su caso.</w:t>
            </w:r>
          </w:p>
          <w:p w14:paraId="74829CA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La intención de esta declaración es proporcionar una mejor comprensión de por qué su trabajo fue digno de ser finalista o de un premio. Es una oportunidad para mostrar el éxito de su esfuerzo. Puede optar por mencionar su resultado más importante, por qué el esfuerzo fue efectivo o significativo para la marca, el aprendizaje más importante que se extrajo de este caso o un dato interesante / divertido sobre el trabajo.</w:t>
            </w:r>
          </w:p>
          <w:p w14:paraId="51C0A0A9" w14:textId="77777777" w:rsidR="00AB5BDF" w:rsidRPr="009A3D6E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A3D6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su caso es ganador, puede mostrarse en pantalla en la ceremonia de premiación o en la promoción de su caso si es finalista o ganador</w:t>
            </w:r>
          </w:p>
          <w:p w14:paraId="65E0661C" w14:textId="77777777" w:rsidR="00AB5BDF" w:rsidRPr="00EE53E7" w:rsidRDefault="00AB5BDF" w:rsidP="0015212A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Ejemplos:</w:t>
            </w:r>
          </w:p>
          <w:p w14:paraId="6CBA1D88" w14:textId="77777777" w:rsidR="00AB5BDF" w:rsidRPr="00EE53E7" w:rsidRDefault="00AB5BDF" w:rsidP="0015212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Se aumentó la familiaridad del 24% al 62% en la audiencia principal de juegos.</w:t>
            </w:r>
          </w:p>
          <w:p w14:paraId="3B0BD0AF" w14:textId="77777777" w:rsidR="00AB5BDF" w:rsidRPr="00EE53E7" w:rsidRDefault="00AB5BDF" w:rsidP="0015212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Obtuvo más de 600 millones de impresiones de medios en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tan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solo 8 semanas.</w:t>
            </w:r>
          </w:p>
          <w:p w14:paraId="4F51A12A" w14:textId="77777777" w:rsidR="00AB5BDF" w:rsidRPr="00EE53E7" w:rsidRDefault="00AB5BDF" w:rsidP="0015212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Trajo nuevos usuarios a una categoría que decrecía y aumentó las interacciones sociales.</w:t>
            </w:r>
          </w:p>
          <w:p w14:paraId="09A0AF10" w14:textId="77777777" w:rsidR="00AB5BDF" w:rsidRPr="00EE53E7" w:rsidRDefault="00AB5BDF" w:rsidP="0015212A">
            <w:pPr>
              <w:pStyle w:val="Prrafodelista"/>
              <w:spacing w:after="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</w:p>
          <w:p w14:paraId="7468B461" w14:textId="77777777" w:rsidR="00AB5BDF" w:rsidRPr="00EE53E7" w:rsidRDefault="00AB5BDF" w:rsidP="0015212A">
            <w:p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15 palabras)</w:t>
            </w:r>
          </w:p>
        </w:tc>
      </w:tr>
      <w:tr w:rsidR="00AB5BDF" w:rsidRPr="00EE53E7" w14:paraId="0DC54C9E" w14:textId="77777777" w:rsidTr="0015212A">
        <w:trPr>
          <w:trHeight w:val="950"/>
        </w:trPr>
        <w:tc>
          <w:tcPr>
            <w:tcW w:w="10770" w:type="dxa"/>
            <w:gridSpan w:val="2"/>
            <w:tcBorders>
              <w:top w:val="single" w:sz="12" w:space="0" w:color="auto"/>
            </w:tcBorders>
            <w:hideMark/>
          </w:tcPr>
          <w:p w14:paraId="06212152" w14:textId="7397FA94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br/>
              <w:t xml:space="preserve"> Respuesta.</w:t>
            </w:r>
          </w:p>
          <w:p w14:paraId="28750750" w14:textId="2CA6522B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03AB07C1" w14:textId="53551934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02B4D289" w14:textId="6DFD81CC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31695983" w14:textId="319BBE73" w:rsidR="00CC06AD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3EE5FCAC" w14:textId="77777777" w:rsidR="00CC06AD" w:rsidRPr="00EE53E7" w:rsidRDefault="00CC06AD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4007FEC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AB5BDF" w:rsidRPr="00EE53E7" w14:paraId="74BB765A" w14:textId="77777777" w:rsidTr="0015212A">
        <w:trPr>
          <w:trHeight w:val="575"/>
        </w:trPr>
        <w:tc>
          <w:tcPr>
            <w:tcW w:w="10770" w:type="dxa"/>
            <w:gridSpan w:val="2"/>
            <w:shd w:val="clear" w:color="auto" w:fill="auto"/>
            <w:hideMark/>
          </w:tcPr>
          <w:p w14:paraId="651911B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CHECKLIST DE OTROS MATERIALES DE PUBLICIDAD</w:t>
            </w:r>
          </w:p>
          <w:p w14:paraId="0DC90B19" w14:textId="77777777" w:rsidR="00AB5BDF" w:rsidRPr="00EE53E7" w:rsidRDefault="00AB5BDF" w:rsidP="0015212A">
            <w:pPr>
              <w:spacing w:before="120" w:after="120" w:line="240" w:lineRule="auto"/>
              <w:ind w:left="720" w:hanging="720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Los siguientes materiales deberán cargarse en la Plataforma de inscripción.</w:t>
            </w:r>
          </w:p>
        </w:tc>
      </w:tr>
      <w:tr w:rsidR="00AB5BDF" w:rsidRPr="00EE53E7" w14:paraId="3E2F38FE" w14:textId="77777777" w:rsidTr="0015212A">
        <w:trPr>
          <w:trHeight w:val="701"/>
        </w:trPr>
        <w:tc>
          <w:tcPr>
            <w:tcW w:w="445" w:type="dxa"/>
            <w:hideMark/>
          </w:tcPr>
          <w:p w14:paraId="56B84458" w14:textId="77777777" w:rsidR="00AB5BDF" w:rsidRPr="00EE53E7" w:rsidRDefault="00AB5BDF" w:rsidP="0015212A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8" behindDoc="0" locked="0" layoutInCell="1" allowOverlap="1" wp14:anchorId="580BA3F2" wp14:editId="519D525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C4C56" id="Rectangle 11" o:spid="_x0000_s1026" style="position:absolute;margin-left:-1.35pt;margin-top:9.4pt;width:13.05pt;height:14.15pt;z-index:25166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7622C24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IMAGEN PRINCIPAL DE PUBLICIDAD</w:t>
            </w:r>
          </w:p>
          <w:p w14:paraId="2E84F81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Suba una imagen de alta resolución (.jpg / .jpeg) de su trabajo creativo que mejor represente la esencia de su caso. Esta es la imagen que Effie utilizará con fines publicitarios</w:t>
            </w:r>
            <w:r>
              <w:rPr>
                <w:rFonts w:ascii="Calibri" w:hAnsi="Calibri" w:cs="Calibri"/>
                <w:i/>
                <w:sz w:val="20"/>
                <w:szCs w:val="17"/>
              </w:rPr>
              <w:t>.</w:t>
            </w:r>
          </w:p>
        </w:tc>
      </w:tr>
      <w:tr w:rsidR="00AB5BDF" w:rsidRPr="00EE53E7" w14:paraId="66197977" w14:textId="77777777" w:rsidTr="0015212A">
        <w:trPr>
          <w:trHeight w:val="701"/>
        </w:trPr>
        <w:tc>
          <w:tcPr>
            <w:tcW w:w="445" w:type="dxa"/>
            <w:hideMark/>
          </w:tcPr>
          <w:p w14:paraId="34AA348D" w14:textId="1D5AAF42" w:rsidR="00AB5BDF" w:rsidRPr="00EE53E7" w:rsidRDefault="00AB5BDF" w:rsidP="0015212A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9512" behindDoc="0" locked="0" layoutInCell="1" allowOverlap="1" wp14:anchorId="1B6D45ED" wp14:editId="5D1AD63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111760</wp:posOffset>
                      </wp:positionV>
                      <wp:extent cx="165735" cy="179705"/>
                      <wp:effectExtent l="0" t="0" r="24765" b="107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85B5" id="Rectangle 12" o:spid="_x0000_s1026" style="position:absolute;margin-left:-1.05pt;margin-top:8.8pt;width:13.05pt;height:14.15pt;z-index:25166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00AEDB9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LOGOS DE LAS EMPRESAS</w:t>
            </w:r>
          </w:p>
          <w:p w14:paraId="4F2C006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Cargue un logo para CADA una de las agencias líderes acreditadas (1 obligatorio, 2 como máximo) y los clientes (1 obligatorio, 2 como máximo). Puede cargar versiones .ai / .eps de alta resolución O versiones .jpg / .jpeg de baja resolución.</w:t>
            </w:r>
          </w:p>
        </w:tc>
      </w:tr>
      <w:tr w:rsidR="00CC06AD" w:rsidRPr="00EE53E7" w14:paraId="38AC72D3" w14:textId="77777777" w:rsidTr="0015212A">
        <w:trPr>
          <w:trHeight w:val="701"/>
        </w:trPr>
        <w:tc>
          <w:tcPr>
            <w:tcW w:w="445" w:type="dxa"/>
          </w:tcPr>
          <w:p w14:paraId="7178CF83" w14:textId="3B022A3A" w:rsidR="00CC06AD" w:rsidRDefault="00CC06AD" w:rsidP="0015212A">
            <w:pPr>
              <w:spacing w:after="120" w:line="240" w:lineRule="auto"/>
              <w:rPr>
                <w:rFonts w:ascii="Calibri" w:hAnsi="Calibri" w:cs="Calibri"/>
                <w:noProof/>
                <w:lang w:eastAsia="es-CO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560" behindDoc="0" locked="0" layoutInCell="1" allowOverlap="1" wp14:anchorId="20690E59" wp14:editId="1D10F12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90325</wp:posOffset>
                      </wp:positionV>
                      <wp:extent cx="165735" cy="179705"/>
                      <wp:effectExtent l="0" t="0" r="24765" b="10795"/>
                      <wp:wrapNone/>
                      <wp:docPr id="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FAA62" id="Rectangle 12" o:spid="_x0000_s1026" style="position:absolute;margin-left:-.05pt;margin-top:7.1pt;width:13.05pt;height:14.15pt;z-index:251671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" fillcolor="white [3201]" strokecolor="#b4975a [3204]" strokeweight="1pt"/>
                  </w:pict>
                </mc:Fallback>
              </mc:AlternateContent>
            </w:r>
          </w:p>
          <w:p w14:paraId="255FF598" w14:textId="4ABDE14B" w:rsidR="00CC06AD" w:rsidRPr="00EE53E7" w:rsidRDefault="00CC06AD" w:rsidP="0015212A">
            <w:pPr>
              <w:spacing w:after="120" w:line="240" w:lineRule="auto"/>
              <w:rPr>
                <w:rFonts w:ascii="Calibri" w:hAnsi="Calibri" w:cs="Calibri"/>
                <w:noProof/>
                <w:lang w:eastAsia="es-CO"/>
              </w:rPr>
            </w:pPr>
          </w:p>
        </w:tc>
        <w:tc>
          <w:tcPr>
            <w:tcW w:w="10325" w:type="dxa"/>
            <w:shd w:val="clear" w:color="auto" w:fill="auto"/>
          </w:tcPr>
          <w:p w14:paraId="1FB241D4" w14:textId="23BF54B8" w:rsidR="00CC06AD" w:rsidRDefault="00CC06AD" w:rsidP="00CC06AD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>
              <w:rPr>
                <w:rFonts w:ascii="Calibri" w:hAnsi="Calibri" w:cs="Calibri"/>
                <w:b/>
                <w:color w:val="auto"/>
                <w:szCs w:val="17"/>
              </w:rPr>
              <w:t>FOTO DEL EQUIPO (OPCIONAL)</w:t>
            </w:r>
          </w:p>
          <w:p w14:paraId="1647EA2E" w14:textId="77E60F33" w:rsidR="00CC06AD" w:rsidRPr="00F9238B" w:rsidRDefault="00CC06AD" w:rsidP="00CC06AD">
            <w:pPr>
              <w:spacing w:before="120" w:after="120" w:line="240" w:lineRule="auto"/>
              <w:rPr>
                <w:i/>
                <w:sz w:val="20"/>
                <w:szCs w:val="20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Cargue las fotos del equipo de la agencia líder y del equipo del anunciante. Puede subir máximo dos fotos, una para agencia líder y otra para anunciante. Sólo puede enviar una tercera o cuarta foto de equipo si se tiene una segunda agencia o anunciante líder.</w:t>
            </w:r>
            <w:r w:rsidRPr="00F9238B">
              <w:rPr>
                <w:i/>
                <w:sz w:val="20"/>
                <w:szCs w:val="20"/>
              </w:rPr>
              <w:t xml:space="preserve"> </w:t>
            </w:r>
          </w:p>
          <w:p w14:paraId="6D5D8B0D" w14:textId="5FEFAF2A" w:rsidR="00CC06AD" w:rsidRPr="00EE53E7" w:rsidRDefault="00CC06AD" w:rsidP="00CC06AD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Las fotos del equipo pueden aparecer en línea y en la Ceremonia de los Effie Awards. Las fotos pueden ser del anunciante/agencia juntos o aparecer por separado. Es preferible subir la foto del equipo en el momento de la inscripción, si no tiene una foto del equipo disponible, pued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e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dejar este campo vacío. Las fotos de equipo no son obligatorias, pero se recomiendan encarecidamente.</w:t>
            </w:r>
          </w:p>
        </w:tc>
      </w:tr>
      <w:tr w:rsidR="00AB5BDF" w:rsidRPr="00EE53E7" w14:paraId="7DA57A8A" w14:textId="77777777" w:rsidTr="0015212A">
        <w:trPr>
          <w:trHeight w:val="701"/>
        </w:trPr>
        <w:tc>
          <w:tcPr>
            <w:tcW w:w="10770" w:type="dxa"/>
            <w:gridSpan w:val="2"/>
            <w:hideMark/>
          </w:tcPr>
          <w:p w14:paraId="45A8F400" w14:textId="450B6FEA" w:rsidR="00AB5BDF" w:rsidRPr="00CC06AD" w:rsidRDefault="00CC06AD" w:rsidP="00CC06AD">
            <w:pPr>
              <w:spacing w:before="120" w:after="120" w:line="240" w:lineRule="auto"/>
              <w:rPr>
                <w:rFonts w:ascii="Calibri" w:hAnsi="Calibri" w:cs="Calibri"/>
                <w:b/>
                <w:i/>
                <w:color w:val="auto"/>
                <w:sz w:val="20"/>
                <w:szCs w:val="17"/>
              </w:rPr>
            </w:pP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Recordatorio: Los ejemplos creativos proporcionados para la evaluación también se harán públicos para todos los finalistas y ganadores.</w:t>
            </w:r>
            <w:r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Estos detalles se describen en la sección </w:t>
            </w:r>
            <w:r w:rsidRPr="00473871">
              <w:rPr>
                <w:rFonts w:ascii="Calibri" w:hAnsi="Calibri" w:cs="Calibri"/>
                <w:bCs/>
                <w:i/>
                <w:color w:val="8A8D8F" w:themeColor="accent3"/>
                <w:sz w:val="20"/>
                <w:szCs w:val="17"/>
              </w:rPr>
              <w:t xml:space="preserve">Material de Juzgamiento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de esta plantilla.</w:t>
            </w:r>
          </w:p>
        </w:tc>
      </w:tr>
    </w:tbl>
    <w:p w14:paraId="505AF878" w14:textId="77777777" w:rsidR="00AB5BDF" w:rsidRPr="00EE53E7" w:rsidRDefault="00AB5BDF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4CFAE2A5" w14:textId="77777777" w:rsidR="00AB5BDF" w:rsidRPr="00EE53E7" w:rsidRDefault="00AB5BDF" w:rsidP="00AB5BDF">
      <w:pPr>
        <w:spacing w:before="120" w:after="120" w:line="240" w:lineRule="auto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B5BDF" w:rsidRPr="00EE53E7" w14:paraId="3EF3A650" w14:textId="77777777" w:rsidTr="0015212A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hideMark/>
          </w:tcPr>
          <w:p w14:paraId="4FD59F9E" w14:textId="3AC414E8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bookmarkStart w:id="7" w:name="Creditos"/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CR</w:t>
            </w:r>
            <w:r w:rsidR="001E1774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É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DITOS COMO ORGANIZACIÓN</w:t>
            </w:r>
            <w:bookmarkStart w:id="8" w:name="Credits"/>
            <w:bookmarkEnd w:id="7"/>
            <w:bookmarkEnd w:id="8"/>
          </w:p>
          <w:p w14:paraId="58E6206C" w14:textId="77777777" w:rsidR="001E1774" w:rsidRDefault="001E1774" w:rsidP="001E1774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Los jurados no ven esta información. Effie celebrará públicamente a todas las empresas e individuos acreditados si su caso se convierte en finalista o ganador.</w:t>
            </w:r>
          </w:p>
          <w:p w14:paraId="0F76A3FB" w14:textId="77777777" w:rsidR="001E1774" w:rsidRPr="00EE53E7" w:rsidRDefault="001E1774" w:rsidP="001E1774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Todas las inscripciones realizadas desde una agencia o anunciante deben incluir el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mismo nombre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exact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garantizar que la empresa sea reconocida como tal. Comuníquese con su equipo ejecutivo / corporativo, departamento de relaciones públicas y otros equipos que participan en la competencia de este año desde su agencia para asegurarse de ingresar el nombre de cada agencia de manera precisa y consistente.</w:t>
            </w:r>
          </w:p>
          <w:p w14:paraId="557D985E" w14:textId="156C489C" w:rsidR="001E1774" w:rsidRDefault="001E1774" w:rsidP="001E177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Los créditos no se pueden eliminar ni reemplazar después de que se finaliza la inscripción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-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es fundamental que los </w:t>
            </w:r>
            <w:r w:rsidR="00E43C76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cargos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 directivos revisen los créditos para verificar su precisión. Como confirmación, se requiere que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ellos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 firmen el Formulario de autorización y verificación, confirmando que los créditos son precisos y completos. Las modificaciones de créditos tendrán una tarifa por cambio y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están sujetas a aprobación de Effie Global, por lo cual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no están garantizada</w:t>
            </w:r>
            <w:r w:rsidR="009866A3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. No se permiten ediciones/adiciones de créditos después del </w:t>
            </w:r>
            <w:r w:rsidR="009866A3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17 de junio</w:t>
            </w:r>
            <w:r w:rsidRPr="009A3D6E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de 202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4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.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Consulte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el Entry Kit para obtener información sobre los créditos.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</w:t>
            </w:r>
          </w:p>
          <w:p w14:paraId="019EAA30" w14:textId="255C2B46" w:rsidR="00AB5BDF" w:rsidRPr="00EE53E7" w:rsidRDefault="001E1774" w:rsidP="001E1774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lastRenderedPageBreak/>
              <w:t xml:space="preserve">No es responsabilidad de Effie </w:t>
            </w:r>
            <w:r w:rsidR="009866A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México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el cambiar/</w:t>
            </w:r>
            <w:proofErr w:type="gramStart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modificar  nombres</w:t>
            </w:r>
            <w:proofErr w:type="gramEnd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de agencias y anunciantes que sean escritos de forma diferente (</w:t>
            </w:r>
            <w:proofErr w:type="spellStart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Ej.</w:t>
            </w:r>
            <w:r w:rsidR="009866A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AVE</w:t>
            </w:r>
            <w:proofErr w:type="spellEnd"/>
            <w:r w:rsidR="009866A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/AVE México/ Alianza por el Valor Estratégico de las Marcas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). Si existen </w:t>
            </w:r>
            <w:proofErr w:type="gramStart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errores  en</w:t>
            </w:r>
            <w:proofErr w:type="gramEnd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los créditos posterior al </w:t>
            </w:r>
            <w:r w:rsidR="009866A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17 de junio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, la agencia líder deberá pagar una tarifa </w:t>
            </w:r>
            <w:r w:rsidR="009866A3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extra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para modificar y uniformizar los nombres de las empresas inscritas en sus casos</w:t>
            </w:r>
          </w:p>
        </w:tc>
      </w:tr>
      <w:tr w:rsidR="00AB5BDF" w:rsidRPr="00EE53E7" w14:paraId="4DC018F0" w14:textId="77777777" w:rsidTr="0015212A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244031B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AB5BDF" w:rsidRPr="00EE53E7" w14:paraId="16492B53" w14:textId="77777777" w:rsidTr="0015212A">
        <w:trPr>
          <w:trHeight w:val="1580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5D8998C3" w14:textId="77777777" w:rsidR="00AB5BDF" w:rsidRPr="00EE53E7" w:rsidRDefault="00AB5BDF" w:rsidP="0015212A">
            <w:pPr>
              <w:shd w:val="clear" w:color="auto" w:fill="000000" w:themeFill="text1"/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AGENCIA(S) LÍDER(ES)</w:t>
            </w:r>
          </w:p>
          <w:p w14:paraId="02B6480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Los participantes tienen la opción de acreditar un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máximo de dos agencias principales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 (una obligatoria). Si acredita a una segunda agencia líder, ambas agencias recibirán el mismo reconocimiento por parte de Effie Worldwide tanto en los materiales publicitarios como en el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. Para ser considerado como una segunda agencia líder, debe certificar que el trabajo realizado por cada agencia tuvo el mismo peso y que cada agencia merece el mismo reconocimiento.</w:t>
            </w:r>
          </w:p>
          <w:p w14:paraId="25F72B6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Las agencias líderes se consideran definitivas al momento del registro y no pueden cambiarse después del cierre  de inscripción. No puede agregar ni eliminar una segunda agencia principal después del registro.</w:t>
            </w:r>
          </w:p>
        </w:tc>
      </w:tr>
      <w:tr w:rsidR="00AB5BDF" w:rsidRPr="00EE53E7" w14:paraId="47684F22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auto"/>
          </w:tcPr>
          <w:p w14:paraId="100FC0E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AB5BDF" w:rsidRPr="00EE53E7" w14:paraId="21619C15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07B0B6C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AB5BDF" w:rsidRPr="00EE53E7" w14:paraId="6647966A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ADA1A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81F5D3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3D86A23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3624A8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D21E1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096F4F3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06C932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3055781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59EBC93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45922C4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13BA551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6E5F72B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5EC130D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47ACDD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6636A97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5A10DCB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53F0ADE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534B503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0B50AEF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3154E59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0F7A91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581FBBA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46E50F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27247A5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D75D29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6C1DB2A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4A5C179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4A021B8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DE6E6C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2E3141B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2B3750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99E76E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3F45179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58A7169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D1A2F5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AB5BDF" w:rsidRPr="00EE53E7" w14:paraId="1B6A8C64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A3FC7A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4BDBF09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FA8D7C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AB5BDF" w:rsidRPr="00EE53E7" w14:paraId="6A26104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989A6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668B64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829A179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14BFE2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B6260D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0E97F573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0246D8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08BCF2F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44BA229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6AFF92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57F6DB6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lastRenderedPageBreak/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25C7D27E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98CB0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04B16DA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8B4D72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E3022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8D6EFA9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4BFD6DA8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CAF965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7275BE6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C717977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649D7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2FA03D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1FB55D73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84D8C7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0212A0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AB5BDF" w:rsidRPr="00EE53E7" w14:paraId="7594366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CED01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811952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A26879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1F939C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12A986D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01EF27EE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32C2DE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0E8E6E9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54E5EA08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DB7A2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4EAF5D6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A2B9B9E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350263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04D63E9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AB5BDF" w:rsidRPr="00EE53E7" w14:paraId="1327AD8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5FDCCC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4A68420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AD12958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3999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0B8C101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33A2E77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2BD09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CEEE0FD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1DAB8F2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A155C1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07A44B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753FBFC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599EACB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AB5BDF" w:rsidRPr="00EE53E7" w14:paraId="35F4C4AC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2BF6CBC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#2 (Opcional)</w:t>
            </w:r>
          </w:p>
        </w:tc>
      </w:tr>
      <w:tr w:rsidR="00AB5BDF" w:rsidRPr="00EE53E7" w14:paraId="21E64592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A29CE7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0E30F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53FD534A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A07C96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7C6782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169DE2B5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871267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7DE2C6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515A3E9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0E1FF22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7A99D76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7AEA43D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083987D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221C286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2D45E7B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6DD6D5C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65D3467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754459D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5A386A6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415783E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556B35F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0D03104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4994B78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6950BAC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591A929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6B75FE4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28A89A5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673616C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2114D75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794FE0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69E2A7A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3746088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14C22DF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786A071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AB5BDF" w:rsidRPr="00EE53E7" w14:paraId="33BDFF7D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0EF0D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5239BBE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EA39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AB5BDF" w:rsidRPr="00EE53E7" w14:paraId="17932A6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FF1A9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7AB742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4642894E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CF448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185D4D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5E8FACB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19A495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6FC0D1C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7900F93E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E28B2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3601AAC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1641F5B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66A9C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E8BDA49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7CEB2759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B7B529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51CCCD7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16EA5F3A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45179F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4C0E3A8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68F8C606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53FA9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8C0D6B0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63B283D9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AD1B4D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4A135BB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AB5BDF" w:rsidRPr="00EE53E7" w14:paraId="4605841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2790C2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08D3F25D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0A801D2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AA64C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FE976D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250FB0F2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EBF46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A0B0D72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0315A46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04084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3BEA03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7E3B6F96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050699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57EEC65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AB5BDF" w:rsidRPr="00EE53E7" w14:paraId="2E9E3A0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34BCF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0742F42E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5A34D2A8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72472D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573FBC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5DC4247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7825C2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F175928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3F480E5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B7569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C81167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4A5A7558" w14:textId="77777777" w:rsidR="00AB5BDF" w:rsidRPr="00EE53E7" w:rsidRDefault="00AB5BDF" w:rsidP="00AB5BDF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AB5BDF" w:rsidRPr="00EE53E7" w14:paraId="608BA33A" w14:textId="77777777" w:rsidTr="00CC06AD">
        <w:trPr>
          <w:trHeight w:val="993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0B54A0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ANUNCIANTE</w:t>
            </w: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(S)</w:t>
            </w:r>
          </w:p>
          <w:p w14:paraId="488E542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Los participantes deben acreditar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 xml:space="preserve"> al menos una empresa como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anunciante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. Si hubo dos clientes involucrados en el caso, acredite al segundo cliente en el espacio designado a continuación. Si su caso es un finalista o ganador, ambos clientes recibirán igual reconocimiento en toda la publicidad y en el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Index.</w:t>
            </w:r>
          </w:p>
          <w:p w14:paraId="173ED55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Tenga en cuenta que para fines publicitarios, se reconocen tanto el nombre de la marca (como se ingresó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cuando crearon el caso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) como la Compañía del cliente (que se enumera a continuación). Si su marca tiene una empresa matriz global, ingrese a la empresa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anunciante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aquí (vs. la marca).</w:t>
            </w:r>
          </w:p>
        </w:tc>
      </w:tr>
      <w:tr w:rsidR="00AB5BDF" w:rsidRPr="00EE53E7" w14:paraId="29B4B412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6801D77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AB5BDF" w:rsidRPr="00EE53E7" w14:paraId="3299478C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146CF25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#1 (Obligatorio)</w:t>
            </w:r>
          </w:p>
        </w:tc>
      </w:tr>
      <w:tr w:rsidR="00AB5BDF" w:rsidRPr="00EE53E7" w14:paraId="22F1747C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5AA73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9CCDAC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E25645C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0E866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C45D5BC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7ED1F38" w14:textId="77777777" w:rsidTr="0015212A">
        <w:trPr>
          <w:trHeight w:val="12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B88202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3047107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314FDFB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6046C06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154F32F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1A62EC8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60188C6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28CEF5F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26BF584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15A986B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23A0D5F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C3C6DB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654B012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0977AA4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4ECD3F3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32FEE26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7740061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6E37AD6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69040FA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5BDA2FC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highlight w:val="yellow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5C6877A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2EC42E7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3738814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0DC42AA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9A61D4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34BE960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0E8F0EF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213F0EC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0B2790D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AB5BDF" w:rsidRPr="00EE53E7" w14:paraId="0205B981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ED34BE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7B13F5B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7C5958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AB5BDF" w:rsidRPr="00EE53E7" w14:paraId="58D2DF6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0AA477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F8412D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A96192A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CD229F9" w14:textId="0222E5FB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DEL </w:t>
            </w:r>
            <w:r w:rsidR="00B54D04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ANUNCIANTE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5A0F2FA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BFB5E43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B5050E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633B7B7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del cliente.A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50B98DC8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55C23B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NOMBRE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COMPLETO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AD38C48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61902E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981139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7D94AD7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F53B7E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89242B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E167A03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76799C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9C2171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5FBC954" w14:textId="77777777" w:rsidR="00AB5BDF" w:rsidRPr="00CC06AD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E094AD1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C82F6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0748C70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AB5BDF" w:rsidRPr="00EE53E7" w14:paraId="32597C1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587E88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9F04A27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471CBEF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DFAEBA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E2F4953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7D02AB2A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4D6939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6EA13B4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1471DDD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A6D751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4323041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53C179A2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6F59669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AB5BDF" w:rsidRPr="00EE53E7" w14:paraId="5C3EE659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4064207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#2 (Opcional)</w:t>
            </w:r>
          </w:p>
        </w:tc>
      </w:tr>
      <w:tr w:rsidR="00AB5BDF" w:rsidRPr="00EE53E7" w14:paraId="57DD6056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17D21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0E40D41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F28D8DA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C5A86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3DA0CC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22F9C5C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1403A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53DC08A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3B44243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402D308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0AADAB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5595A97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69935E9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55A1E78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3F3C2A3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22C69B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7CE0038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38F4CD9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227F8EB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1291F3A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043DB90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4EEFBCB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E28D39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5F4AFAE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5A88A46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47188CA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b/>
                <w:i/>
                <w:iCs/>
                <w:color w:val="8A8D8F" w:themeColor="accent3"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13D92FE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0E0F51B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7CBF889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5AE6F26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68EE171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10F86D4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2584FEC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7A2FFFA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E6F62D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0BFF1085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8E4F7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598C2E9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E57D2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AB5BDF" w:rsidRPr="00EE53E7" w14:paraId="5A72E02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297F9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A10329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50BE29E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0DB1F4" w14:textId="7E99C7F1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RED DEL </w:t>
            </w:r>
            <w:r w:rsidR="00B54D04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ANUNCIANTE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708E3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2DD0ACD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0181B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58D9494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del segundo cliente.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5990FED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4F4246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5264E2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1D224CA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A8E564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18FB9A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310E03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5DA538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3C2CBCA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1259030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9779EE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D1747A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7D4500F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919613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5DB29A3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AB5BDF" w:rsidRPr="00EE53E7" w14:paraId="04FA8F8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7101B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00A44B4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06FBE42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61C5C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0EC3311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9D07E27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9E2D4D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E0B7D3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47D40D4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E8474B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A7E3C17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2D0D5AB8" w14:textId="77777777" w:rsidR="00AB5BDF" w:rsidRPr="00EE53E7" w:rsidRDefault="00AB5BDF" w:rsidP="00AB5BDF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AB5BDF" w:rsidRPr="00EE53E7" w14:paraId="782AAAB1" w14:textId="77777777" w:rsidTr="0015212A">
        <w:trPr>
          <w:trHeight w:val="1258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745E121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EMPRESAS CONTRIBUYENTES</w:t>
            </w:r>
          </w:p>
          <w:p w14:paraId="57E906F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Los participantes deben acreditar a todos los socios estratégicos que hicieron parte del caso. Puede enumerar hasta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cuatro empresas contribuyentes.</w:t>
            </w:r>
          </w:p>
          <w:p w14:paraId="21BD59C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Se contactará a los contactos principales de la empresa contribuyente si el caso es ganador y no se incluirá en la lista pública.</w:t>
            </w:r>
          </w:p>
        </w:tc>
      </w:tr>
      <w:tr w:rsidR="00AB5BDF" w:rsidRPr="00EE53E7" w14:paraId="0C6A2763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2E83ABF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AB5BDF" w:rsidRPr="00EE53E7" w14:paraId="42923979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5F75BAF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#1 (Opcional)</w:t>
            </w:r>
          </w:p>
        </w:tc>
      </w:tr>
      <w:tr w:rsidR="00AB5BDF" w:rsidRPr="00EE53E7" w14:paraId="0A4F4722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EB3A31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844B73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866EE30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689A5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DF62E9C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482050CE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FCC874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46E481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75D1900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038F09F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17D8C1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6875106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6E02E70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066E14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05DDF8F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2FA4620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5051E0B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702710F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25C3416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Medios  </w:t>
            </w:r>
          </w:p>
          <w:p w14:paraId="4EB0EC8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746FB8C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D10CF8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08F59C0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516E638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12ECD60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  <w:p w14:paraId="22DAEBC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439353E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0607C53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73260DE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15F0038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3C3225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6009191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5814EEC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361A586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2BBE8C7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iCs/>
                <w:color w:val="auto"/>
                <w:sz w:val="18"/>
                <w:szCs w:val="17"/>
              </w:rPr>
            </w:pPr>
          </w:p>
        </w:tc>
      </w:tr>
      <w:tr w:rsidR="00AB5BDF" w:rsidRPr="00EE53E7" w14:paraId="22553D2D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AC8CDE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24909D7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AF5CA0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AB5BDF" w:rsidRPr="00EE53E7" w14:paraId="3208BBF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18A2C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B29149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D97F26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41F4F38" w14:textId="6C9860A9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02EC714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1FB31A3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93C273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3B997A4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A3B000D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CAC29D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63CEA91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1326DBBE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47DBAE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3677208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3A66866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C8CA8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60FB52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E2E12B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FFDDD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FEEFB5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D33872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9036D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FFFFFF" w:themeFill="background1"/>
          </w:tcPr>
          <w:p w14:paraId="6F95B451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A54326C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CD5BE03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4EE74BC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AB5BDF" w:rsidRPr="00EE53E7" w14:paraId="4C9CD8F3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B1F142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25406FC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FB0413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3BAF3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4BE32D0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07E30DF" w14:textId="77777777" w:rsidTr="0015212A">
        <w:trPr>
          <w:trHeight w:val="112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C3754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07841BA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847A726" w14:textId="77777777" w:rsidTr="0015212A">
        <w:trPr>
          <w:trHeight w:val="823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25AC9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vMerge w:val="restart"/>
            <w:tcBorders>
              <w:left w:val="single" w:sz="12" w:space="0" w:color="auto"/>
            </w:tcBorders>
            <w:shd w:val="clear" w:color="auto" w:fill="FFFFFF" w:themeFill="background1"/>
          </w:tcPr>
          <w:p w14:paraId="545BBA9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5E123A3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7C501BC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19E551E" w14:textId="77777777" w:rsidTr="0015212A">
        <w:trPr>
          <w:trHeight w:val="309"/>
        </w:trPr>
        <w:tc>
          <w:tcPr>
            <w:tcW w:w="305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FE41347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4BC466A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718" w:type="dxa"/>
            <w:gridSpan w:val="2"/>
            <w:vMerge/>
            <w:tcBorders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FFFFFF" w:themeFill="background1"/>
          </w:tcPr>
          <w:p w14:paraId="48A30908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485E5BEB" w14:textId="77777777" w:rsidTr="0015212A">
        <w:trPr>
          <w:trHeight w:val="407"/>
        </w:trPr>
        <w:tc>
          <w:tcPr>
            <w:tcW w:w="10770" w:type="dxa"/>
            <w:gridSpan w:val="3"/>
            <w:tcBorders>
              <w:top w:val="single" w:sz="4" w:space="0" w:color="000000" w:themeColor="text1"/>
            </w:tcBorders>
            <w:shd w:val="clear" w:color="auto" w:fill="000000" w:themeFill="text1"/>
            <w:vAlign w:val="center"/>
            <w:hideMark/>
          </w:tcPr>
          <w:p w14:paraId="2234383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#2 (Opcional)</w:t>
            </w:r>
          </w:p>
        </w:tc>
      </w:tr>
      <w:tr w:rsidR="00AB5BDF" w:rsidRPr="00EE53E7" w14:paraId="59C1A99E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F9257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F1EC03C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A97247C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594FAE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F6B187B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2413D0F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5FA85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TIPO DE COMPAÑIA</w:t>
            </w:r>
          </w:p>
          <w:p w14:paraId="57CA4F8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075A994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39B8314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6A4873B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788C59B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B5BD08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4C5C74E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11FCDCC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2CAE1CC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2E93B6E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73DC418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63CB168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012B6F3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7A57543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0346D91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5003FAC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43B8D54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24DAD09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798236B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13799A8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3B298EF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445FACB2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570FD4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7AB0A99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6666CCD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10CC220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AB5BDF" w:rsidRPr="00EE53E7" w14:paraId="748514E8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D020D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1A89DC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D2D6B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AB5BDF" w:rsidRPr="00EE53E7" w14:paraId="063322D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7FF8F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87F497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FB6C62A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CD6C0C" w14:textId="5D6B3324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DB6FA8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9BCAA00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1DD3C6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F6250A5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4666AF56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5D2969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4AE821D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segunda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72F3D3A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C61509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C5E2665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9E9F2C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0C456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4CE504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9C2FCC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F12BCD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CE35F1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2059E3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868EDF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C7EA827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9AC1249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934060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18199D1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AB5BDF" w:rsidRPr="00EE53E7" w14:paraId="581C308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46445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7B7FAC5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677B03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C7DB60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DBC28D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4C7598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AF642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BA2EF69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8629EC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C337D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4242D14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00F5F94" w14:textId="77777777" w:rsidTr="0015212A">
        <w:trPr>
          <w:trHeight w:val="79"/>
        </w:trPr>
        <w:tc>
          <w:tcPr>
            <w:tcW w:w="10770" w:type="dxa"/>
            <w:gridSpan w:val="3"/>
            <w:shd w:val="clear" w:color="auto" w:fill="auto"/>
          </w:tcPr>
          <w:p w14:paraId="1A711A6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ional)</w:t>
            </w:r>
          </w:p>
        </w:tc>
      </w:tr>
      <w:tr w:rsidR="00AB5BDF" w:rsidRPr="00EE53E7" w14:paraId="6B1467EB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68D2690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lastRenderedPageBreak/>
              <w:t>EMPRESA CONTRIBUYENTE #3 (Opcional)</w:t>
            </w:r>
          </w:p>
        </w:tc>
      </w:tr>
      <w:tr w:rsidR="00AB5BDF" w:rsidRPr="00EE53E7" w14:paraId="5F7516E7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8E38E3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CD2D654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0612BEA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9FC733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4DCA98B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9449B04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ADE717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2B4E58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50D68EC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5230A2F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EE7BCF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0B47FE4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63F3DC3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1D54EB3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5DCFD19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8A8E52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526AD0D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6DACE9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7334C58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4A89E4B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7182E4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65B32B0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2587C82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6517252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43F891C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31FE1008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7AB9E356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485351A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F71485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77F214E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1D193BE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6C1B361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6AF6631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AB5BDF" w:rsidRPr="00EE53E7" w14:paraId="32FE9543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7FB8F5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78B6E0D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ADD331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AB5BDF" w:rsidRPr="00EE53E7" w14:paraId="6A6AD8D0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BB0E7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CBC99F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0B2124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0CA62A" w14:textId="7495E0E3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04F63B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153DE76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A7394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F24C985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37B8FDF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98A4B7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097E75D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tercera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70A15203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64B44E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09EA15D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3B5FB5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7D426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0C8000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AF5044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78EB0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4DE9B35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61F33BB" w14:textId="77777777" w:rsidTr="0015212A">
        <w:trPr>
          <w:trHeight w:val="588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B2620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A67638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6B62533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31B9195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10632D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1DB991D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AB5BDF" w:rsidRPr="00EE53E7" w14:paraId="736BF6C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3ACE3B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AA97EA3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18804086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E7EA2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F0F496A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7CF981B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38266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42703F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ACA783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20B364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232EF06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3AC4BE7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2473928E" w14:textId="34E16B7D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46E55A2D" w14:textId="67C139ED" w:rsidR="00B54D04" w:rsidRDefault="00B54D04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7AD8212B" w14:textId="77777777" w:rsidR="00B54D04" w:rsidRDefault="00B54D04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00CA15A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AB5BDF" w:rsidRPr="00EE53E7" w14:paraId="73251D2F" w14:textId="77777777" w:rsidTr="0015212A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63E8C04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#4 (Opcional)</w:t>
            </w:r>
          </w:p>
        </w:tc>
      </w:tr>
      <w:tr w:rsidR="00AB5BDF" w:rsidRPr="00EE53E7" w14:paraId="7E8337E9" w14:textId="77777777" w:rsidTr="0015212A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DD998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D57707C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2587D1C2" w14:textId="77777777" w:rsidTr="0015212A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04D0F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2D08B96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4D86A98" w14:textId="77777777" w:rsidTr="0015212A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86D84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5E238BE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14BB300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6C2D5F5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3AF89A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2040F861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77856ED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54FAF50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3A96877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3BD811D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6B301EC5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30194CF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55AACB6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14499A7D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66B87B1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4E57C8DF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18C1FBD7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64E71F00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119D302C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564DD469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02DAA47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18E4981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14AC686E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352F10EA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69A8A963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067726A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241215BB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  <w:r w:rsidRPr="00EE53E7">
              <w:rPr>
                <w:rFonts w:ascii="Calibri" w:hAnsi="Calibri" w:cs="Calibri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AB5BDF" w:rsidRPr="00EE53E7" w14:paraId="72AC151F" w14:textId="77777777" w:rsidTr="0015212A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7E23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4B3366B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DF7B374" w14:textId="77777777" w:rsidR="00AB5BDF" w:rsidRPr="00EE53E7" w:rsidRDefault="00AB5BDF" w:rsidP="0015212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  </w:t>
            </w:r>
          </w:p>
        </w:tc>
      </w:tr>
      <w:tr w:rsidR="00AB5BDF" w:rsidRPr="00EE53E7" w14:paraId="3E55A627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B3380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784E03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751ED2F7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6D3F092" w14:textId="50592528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BC0F90A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50B957DF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A9041D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B3BD078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3A933A11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6CDC6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85045D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cuarta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AB5BDF" w:rsidRPr="00EE53E7" w14:paraId="3F9DAE05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D27819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FA3F29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40E274BC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F29CDA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1C2953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14F78511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AA5146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A0CB7E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4627E09D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6B88B7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0CBD14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B5BDF" w:rsidRPr="00EE53E7" w14:paraId="08B2CB46" w14:textId="77777777" w:rsidTr="0015212A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2E0C8BF" w14:textId="77777777" w:rsidR="00AB5BDF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0481F57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AB5BDF" w:rsidRPr="00EE53E7" w14:paraId="6FECA4C3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2CFC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ED657A2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061A500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479AE8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B2A054E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62987D44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A7C524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E6DBA7F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AB5BDF" w:rsidRPr="00EE53E7" w14:paraId="45C7A8A0" w14:textId="77777777" w:rsidTr="0015212A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0A7F7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20C8789B" w14:textId="77777777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179CE58F" w14:textId="77777777" w:rsidR="00AB5BDF" w:rsidRPr="00EE53E7" w:rsidRDefault="00AB5BDF" w:rsidP="00AB5BDF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0"/>
        <w:gridCol w:w="3864"/>
        <w:gridCol w:w="1536"/>
        <w:gridCol w:w="3860"/>
      </w:tblGrid>
      <w:tr w:rsidR="00AB5BDF" w:rsidRPr="00EE53E7" w14:paraId="76B2D373" w14:textId="77777777" w:rsidTr="0015212A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91F53D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CRÉDITOS INDIVIDUALES </w:t>
            </w:r>
          </w:p>
          <w:p w14:paraId="41E08ED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En cada inscripción puede acreditar hasta diez personas principales y treinta personas secundarias que contribuyeron al caso. Estas personas deben ser miembros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u w:val="single"/>
              </w:rPr>
              <w:t>actuales o anteriores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del equipo de las empresas acreditadas.</w:t>
            </w:r>
          </w:p>
          <w:p w14:paraId="5ED39974" w14:textId="347B2D0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>La política de Effie es honrar a aquellos acreditados en el momento de la participación si el caso es finalista o ganador. Por lo tanto, no puede eliminar ni reemplazar créditos individuales después de que se haya enviado la inscripción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. Las adiciones solo se aceptarán caso por caso y requieren una tarifa </w:t>
            </w:r>
            <w:r w:rsidR="00E674D1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extra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. No se aceptarán modificaciones ni adiciones después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del </w:t>
            </w:r>
            <w:r w:rsidR="00E674D1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17 de junio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de 2024.</w:t>
            </w:r>
          </w:p>
        </w:tc>
      </w:tr>
      <w:tr w:rsidR="00AB5BDF" w:rsidRPr="00EE53E7" w14:paraId="15DC976B" w14:textId="77777777" w:rsidTr="0015212A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6DA9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</w:tr>
      <w:tr w:rsidR="00AB5BDF" w:rsidRPr="00EE53E7" w14:paraId="3074B17E" w14:textId="77777777" w:rsidTr="0015212A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AA99F1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PRIMARIOS</w:t>
            </w:r>
          </w:p>
          <w:p w14:paraId="684815A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Las personas aparecen en el Case Database. Los créditos deben ser miembros del equipo actual o anterior de las empresas acreditadas. Máximo 10 créditos primarios.</w:t>
            </w:r>
          </w:p>
        </w:tc>
      </w:tr>
      <w:tr w:rsidR="00AB5BDF" w:rsidRPr="00EE53E7" w14:paraId="202559C4" w14:textId="77777777" w:rsidTr="0015212A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C9FD3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</w:t>
            </w:r>
            <w:r w:rsidRPr="009A3D6E">
              <w:rPr>
                <w:rFonts w:ascii="Calibri" w:hAnsi="Calibri" w:cs="Calibri"/>
                <w:b/>
                <w:color w:val="000000" w:themeColor="text1"/>
                <w:szCs w:val="19"/>
              </w:rPr>
              <w:t>INDIVIDUAL PRINCIPAL #1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04545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#2</w:t>
            </w:r>
          </w:p>
        </w:tc>
      </w:tr>
      <w:tr w:rsidR="00AB5BDF" w:rsidRPr="00EE53E7" w14:paraId="3F006037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F16FE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05F81A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FDEA7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A18A86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5910C0F5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77E2B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E40696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19859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626C999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052884E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C750B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36F806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9DAAB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6A9EF6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D0734EF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43E729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D07ED0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1D1D4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BF910D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3033103" w14:textId="77777777" w:rsidTr="0015212A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869D34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#3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498869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#4</w:t>
            </w:r>
          </w:p>
        </w:tc>
      </w:tr>
      <w:tr w:rsidR="00AB5BDF" w:rsidRPr="00EE53E7" w14:paraId="2B85D63E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7C062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D04B34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5E6BC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958B78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A5F8A60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78C95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CD0C6A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61C969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278ABB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3864D4D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4C865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8CAFFB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C1D5B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D30C87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4F3C386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5049EF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D3109D3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52BFB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A92989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A042BE2" w14:textId="77777777" w:rsidTr="0015212A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A0C53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#5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BAD18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#6</w:t>
            </w:r>
          </w:p>
        </w:tc>
      </w:tr>
      <w:tr w:rsidR="00AB5BDF" w:rsidRPr="00EE53E7" w14:paraId="26223E70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147E2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637899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A611E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D0A105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0D19CFD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C21E3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40CE69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F5F4F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FC3424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48D0CFD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808CE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2AA181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6BF21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233493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0DF12BB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38145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71EE14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C75B3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004528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D803C17" w14:textId="77777777" w:rsidTr="0015212A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DE7C5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#7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55829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#8</w:t>
            </w:r>
          </w:p>
        </w:tc>
      </w:tr>
      <w:tr w:rsidR="00AB5BDF" w:rsidRPr="00EE53E7" w14:paraId="721739BB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8E18A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554471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36F17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FDAA5C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BB5C868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0EA4B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CD2860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6DA50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0619C4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33646BB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D60B7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983556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6F796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59228D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0ABE05F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44405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965EDC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5EC0E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C1B5C2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7E10F9E" w14:textId="77777777" w:rsidTr="0015212A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CB74E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#9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518ED3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#10</w:t>
            </w:r>
          </w:p>
        </w:tc>
      </w:tr>
      <w:tr w:rsidR="00AB5BDF" w:rsidRPr="00EE53E7" w14:paraId="74FCD33F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20E78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95E282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37A71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E12741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1860D9B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4114DF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5CA619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0EA8A3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D68335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E133B3F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C4E95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337CBD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9434BF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6B8795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8BB9434" w14:textId="77777777" w:rsidTr="0015212A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D4AE7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436B9A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7CA65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3052DD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1F314A3C" w14:textId="77777777" w:rsidR="00AB5BDF" w:rsidRPr="00EE53E7" w:rsidRDefault="00AB5BDF" w:rsidP="00AB5BDF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10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1864"/>
        <w:gridCol w:w="1745"/>
        <w:gridCol w:w="1864"/>
        <w:gridCol w:w="1745"/>
        <w:gridCol w:w="1864"/>
      </w:tblGrid>
      <w:tr w:rsidR="00AB5BDF" w:rsidRPr="00EE53E7" w14:paraId="63C3DCBA" w14:textId="77777777" w:rsidTr="0015212A">
        <w:tc>
          <w:tcPr>
            <w:tcW w:w="10828" w:type="dxa"/>
            <w:gridSpan w:val="6"/>
            <w:shd w:val="clear" w:color="auto" w:fill="000000" w:themeFill="text1"/>
          </w:tcPr>
          <w:p w14:paraId="40F9B43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SECUNDARIOS</w:t>
            </w:r>
          </w:p>
          <w:p w14:paraId="46847D3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Las personas solo aparecen en el Case Database y no aparecen en ningún otro lugar. Los créditos deben ser miembros del equipo actual o anterior de las empresas acreditadas.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Máximo 30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créditos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secundarios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.</w:t>
            </w:r>
          </w:p>
        </w:tc>
      </w:tr>
      <w:tr w:rsidR="00AB5BDF" w:rsidRPr="00EE53E7" w14:paraId="22E66DEA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F7A52F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88DF3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E7B3B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#3</w:t>
            </w:r>
          </w:p>
        </w:tc>
      </w:tr>
      <w:tr w:rsidR="00AB5BDF" w:rsidRPr="00EE53E7" w14:paraId="229FF8E3" w14:textId="77777777" w:rsidTr="0015212A">
        <w:trPr>
          <w:trHeight w:val="20"/>
        </w:trPr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137C3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90BAB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57166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03623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DC521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946225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34603DB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1BE66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637B6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82D57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434FE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5C3FE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F0D7B7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B042B8B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0EC5E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CBAE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F7EDD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B6B711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DF985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3E31E0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0160BCA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07390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23B0F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48AB0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D6075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E40E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51CE1F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FCA94E8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F014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71B44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1EC07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#6</w:t>
            </w:r>
          </w:p>
        </w:tc>
      </w:tr>
      <w:tr w:rsidR="00AB5BDF" w:rsidRPr="00EE53E7" w14:paraId="5ABDF60C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BF75E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1AEEC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47AD5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D213B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4BFC6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91F8F0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BE5D7BF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951E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C59C8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13835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A1C02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563A9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D128E3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B1F278B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92B49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270E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75510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B3323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9A67A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58785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7A1844C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3CCB1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48627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F7182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6723C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D37FC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8DAA96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1D901F2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5D341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A375EB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EFC15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#9</w:t>
            </w:r>
          </w:p>
        </w:tc>
      </w:tr>
      <w:tr w:rsidR="00AB5BDF" w:rsidRPr="00EE53E7" w14:paraId="46BABE97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2C647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18563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AF91F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7F3D0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54BA9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E8606A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2E92DD7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2E72F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FDF6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D350A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3C979F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59097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9CDFD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0B1FB5D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5ECF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A009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9000C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97B41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7CE4E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A671C3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5E475AFD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04FE0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591DA7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77AAA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D9A55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A83BE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D0E726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2E6A7D1C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7A9511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B5A25D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22A6EC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#12</w:t>
            </w:r>
          </w:p>
        </w:tc>
      </w:tr>
      <w:tr w:rsidR="00AB5BDF" w:rsidRPr="00EE53E7" w14:paraId="1706FEF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4E58B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AD36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16488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EA700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D809D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5FD71E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6C2751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6EFF3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41225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CF432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4F9D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50DD5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0494AA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2EF6C23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11B2D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07B0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CFF1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D3D18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1AFC2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F47DCD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B364455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143A5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0E8A8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500A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562B7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CEE55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541751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7099739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E83B3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34414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B96FF9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#15</w:t>
            </w:r>
          </w:p>
        </w:tc>
      </w:tr>
      <w:tr w:rsidR="00AB5BDF" w:rsidRPr="00EE53E7" w14:paraId="0BA66031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FB319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AB079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4EDE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AC939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A8095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C7BFD0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CC0049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C4F43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D8E51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D8EB9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D3941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E6119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13D039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5B7B922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7BC51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044760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706A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C28FB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0F365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5A58F6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8170097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A1AD7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879D6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AE01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A732B7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56B8F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D029B9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ED77482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7E5E7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FA2118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D45BEE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#18</w:t>
            </w:r>
          </w:p>
        </w:tc>
      </w:tr>
      <w:tr w:rsidR="00AB5BDF" w:rsidRPr="00EE53E7" w14:paraId="06C05E57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9D57C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3E0C4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6980E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8386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D153F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78FE7E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EC011E5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EFE5C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4EE9A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663D6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4F5A4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86F2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DDC128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01413D1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7B6F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68148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E9AD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A3BC8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8381D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91830C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4BAAE77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49046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39D3B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7B91E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9952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F4C9A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2E8B6D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A4F63D9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4082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lastRenderedPageBreak/>
              <w:t>CRÉDITO INDIVIDUAL SECUNDARIO #19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78F8B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E946D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#21</w:t>
            </w:r>
          </w:p>
        </w:tc>
      </w:tr>
      <w:tr w:rsidR="00AB5BDF" w:rsidRPr="00EE53E7" w14:paraId="3BC98E9D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B6491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1E8EE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5C4F7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6065A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27F20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17E0D1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2354DD7B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70F3A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40269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15F97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0F954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DDCEB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44FC56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DE27E84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C182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A86DF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90879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AF397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3BB91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9383F5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8FF2C93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1C51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656F5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6D692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688D8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0A7E5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B9E751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41F7E740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5E043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D421F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2271FB3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#24</w:t>
            </w:r>
          </w:p>
        </w:tc>
      </w:tr>
      <w:tr w:rsidR="00AB5BDF" w:rsidRPr="00EE53E7" w14:paraId="7CD7486C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6F583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09736C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1C539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C0B59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02DF3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A3ACD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22C10C8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0245C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3AD3F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2257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C4EAF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7746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CC5251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D7F1B6E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CC26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0B3CC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27FAE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D0805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D8C4C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C01D61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2E01796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4C141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1AB9AF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658D3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5E73E6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5139D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E252A9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545749D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F58D7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40DC0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7F450107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#27</w:t>
            </w:r>
          </w:p>
        </w:tc>
      </w:tr>
      <w:tr w:rsidR="00AB5BDF" w:rsidRPr="00EE53E7" w14:paraId="7EA4BCEC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97634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C990F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CBF1B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05792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05044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081624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5BECFD3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0963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C03B6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B40D28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695B1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D998D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5C871B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13E1D917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37856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06942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6E185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A8DE0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5BA31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98D7C2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6585921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51FBC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35ED5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E01FB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2C9C6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78B96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E6CFDF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725C07D9" w14:textId="77777777" w:rsidTr="0015212A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6023D3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4B318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B762F5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#30</w:t>
            </w:r>
          </w:p>
        </w:tc>
      </w:tr>
      <w:tr w:rsidR="00AB5BDF" w:rsidRPr="00EE53E7" w14:paraId="79CF72B3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A60E8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887D9B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4762F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0ADB99C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B681F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BA3E686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3C899F30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703CE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DE52B3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176781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EAAED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41FBA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E60A4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600E09F2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ACC4E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0AFBA2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64394A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F691A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3E1E89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426656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AB5BDF" w:rsidRPr="00EE53E7" w14:paraId="0988C7E3" w14:textId="77777777" w:rsidTr="0015212A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A072B7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5D9C3D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3FAE1E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07AC8F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73C6F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8A3A8A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5F69070F" w14:textId="77777777" w:rsidR="00AB5BDF" w:rsidRDefault="00AB5BDF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B40C21C" w14:textId="464C325B" w:rsidR="00AB5BDF" w:rsidRDefault="00AB5BDF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434B176" w14:textId="2488FBFF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3638307E" w14:textId="24A916DC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05DEBB89" w14:textId="4CCD206E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461F57F" w14:textId="6D140BA9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35103C6B" w14:textId="4AEAAF9C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285FCC3D" w14:textId="7E2B0E75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4D69796" w14:textId="478243B6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6B6C7E5F" w14:textId="3C38F9E0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0D6C77C" w14:textId="7AAFDA54" w:rsidR="00B54D04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4757B323" w14:textId="77777777" w:rsidR="00B54D04" w:rsidRPr="00EE53E7" w:rsidRDefault="00B54D04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E638915" w14:textId="77777777" w:rsidR="00AB5BDF" w:rsidRPr="00EE53E7" w:rsidRDefault="00AB5BDF" w:rsidP="00AB5BDF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B5BDF" w:rsidRPr="00EE53E7" w14:paraId="54226A46" w14:textId="77777777" w:rsidTr="0015212A">
        <w:trPr>
          <w:trHeight w:val="62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2B8ECD76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PERMISOS Y AUTORIZACIONES</w:t>
            </w:r>
            <w:bookmarkStart w:id="9" w:name="Permissions"/>
            <w:bookmarkEnd w:id="9"/>
          </w:p>
          <w:p w14:paraId="206CF1C0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Effie Worldwide es una organización educativa sin fines de lucro que se representa la efectividad en el marketing, destacando las ideas que funcionan y fomentando un diálogo reflexivo sobre los promotores de la efectividad en marketing. Para ayudar a cumplir esta misión y brindar aprendizaje a la industria, Effie confía en la disposición de los participantes de compartir sus casos finalistas y ganadores con la industria.</w:t>
            </w:r>
          </w:p>
          <w:p w14:paraId="0E8309FA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Favor tener en cuenta: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la configuración de permisos de publicación solo se aplica al caso escrito. Se publicará el material creativo si su esfuerzo es finalista o ganador. Consulte el </w:t>
            </w:r>
            <w:r w:rsidRPr="00EE53E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CO"/>
              </w:rPr>
              <w:t>Entry Kit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obtener todos los detalles.</w:t>
            </w:r>
          </w:p>
        </w:tc>
      </w:tr>
      <w:tr w:rsidR="00AB5BDF" w:rsidRPr="00EE53E7" w14:paraId="7A4F54DE" w14:textId="77777777" w:rsidTr="0015212A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4753F0F2" w14:textId="77777777" w:rsidR="00AB5BDF" w:rsidRPr="00EE53E7" w:rsidRDefault="00AB5BDF" w:rsidP="0015212A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tbl>
      <w:tblPr>
        <w:tblpPr w:leftFromText="187" w:rightFromText="187" w:vertAnchor="text" w:horzAnchor="margin" w:tblpY="1"/>
        <w:tblW w:w="10790" w:type="dxa"/>
        <w:tblLook w:val="04A0" w:firstRow="1" w:lastRow="0" w:firstColumn="1" w:lastColumn="0" w:noHBand="0" w:noVBand="1"/>
      </w:tblPr>
      <w:tblGrid>
        <w:gridCol w:w="445"/>
        <w:gridCol w:w="4595"/>
        <w:gridCol w:w="5750"/>
      </w:tblGrid>
      <w:tr w:rsidR="00AB5BDF" w:rsidRPr="00EE53E7" w14:paraId="09E02B82" w14:textId="77777777" w:rsidTr="0015212A">
        <w:trPr>
          <w:trHeight w:val="664"/>
        </w:trPr>
        <w:tc>
          <w:tcPr>
            <w:tcW w:w="10790" w:type="dxa"/>
            <w:gridSpan w:val="3"/>
            <w:shd w:val="clear" w:color="auto" w:fill="auto"/>
            <w:vAlign w:val="center"/>
            <w:hideMark/>
          </w:tcPr>
          <w:p w14:paraId="5077CA8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PUBLICACIÓN DEL CASO</w:t>
            </w:r>
          </w:p>
          <w:p w14:paraId="1EA06219" w14:textId="747B36D6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Para apoyar la misión de Effie Worldwide como organización sin ánimo de lucro, los finalistas y ganadores se presentan como parte de los programas educativos de Effie, incluyendo el Case Database. Revise todos los detalles sobre las opciones de publicación y la confidencialidad en el </w:t>
            </w:r>
            <w:r w:rsidRPr="00EE53E7">
              <w:rPr>
                <w:rFonts w:ascii="Calibri" w:hAnsi="Calibri" w:cs="Calibri"/>
                <w:b/>
                <w:sz w:val="20"/>
                <w:szCs w:val="17"/>
              </w:rPr>
              <w:t>Entry Kit</w:t>
            </w:r>
            <w:r w:rsidRPr="00EE53E7">
              <w:rPr>
                <w:rFonts w:ascii="Calibri" w:hAnsi="Calibri" w:cs="Calibri"/>
                <w:sz w:val="20"/>
                <w:szCs w:val="17"/>
              </w:rPr>
              <w:t>.</w:t>
            </w:r>
          </w:p>
        </w:tc>
      </w:tr>
      <w:tr w:rsidR="00AB5BDF" w:rsidRPr="00EE53E7" w14:paraId="3E4BD226" w14:textId="77777777" w:rsidTr="0015212A">
        <w:trPr>
          <w:trHeight w:val="1125"/>
        </w:trPr>
        <w:tc>
          <w:tcPr>
            <w:tcW w:w="5040" w:type="dxa"/>
            <w:gridSpan w:val="2"/>
            <w:vAlign w:val="center"/>
            <w:hideMark/>
          </w:tcPr>
          <w:p w14:paraId="77F1C63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Publicar mi caso escrito como fue presentado</w:t>
            </w:r>
          </w:p>
          <w:p w14:paraId="114DD10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750" w:type="dxa"/>
            <w:vAlign w:val="center"/>
            <w:hideMark/>
          </w:tcPr>
          <w:p w14:paraId="0202F3B6" w14:textId="77777777" w:rsidR="00B54D04" w:rsidRDefault="00B54D04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82D4B9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</w:pPr>
          </w:p>
          <w:p w14:paraId="0CB95DB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AB5BDF" w:rsidRPr="00EE53E7" w14:paraId="62CA6DA2" w14:textId="77777777" w:rsidTr="0015212A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7DC9D1E5" w14:textId="77777777" w:rsidR="00AB5BDF" w:rsidRPr="00EE53E7" w:rsidRDefault="00AB5BDF" w:rsidP="0015212A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416" behindDoc="0" locked="0" layoutInCell="1" allowOverlap="1" wp14:anchorId="55FFA4E1" wp14:editId="4B653B75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77C7" id="Rectangle 25" o:spid="_x0000_s1026" style="position:absolute;margin-left:-1.35pt;margin-top:9.4pt;width:13.05pt;height:14.15pt;z-index:251665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45" w:type="dxa"/>
            <w:gridSpan w:val="2"/>
            <w:shd w:val="clear" w:color="auto" w:fill="auto"/>
            <w:hideMark/>
          </w:tcPr>
          <w:p w14:paraId="4286331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FORMULARIO DE AUTORIZACIÓN Y VERIFICACIÓN</w:t>
            </w:r>
          </w:p>
          <w:p w14:paraId="31626DE5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 xml:space="preserve">Descargue este formulario en la Plataforma de inscripción </w:t>
            </w: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  <w:u w:val="single"/>
              </w:rPr>
              <w:t>después de haber completado la configuración de Permiso de publicación y Créditos individuales y de la empresa.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br/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Descargue y firme el formulario de autorización y verificación, confirmando la exactitud de la información del caso y la autorización de envío. Este formulario garantiza que la empresa y los créditos individuales han sido revisados minuciosamente por el liderazgo senior para garantizar que todos los socios estratégicos claves sean acreditados adecuadamente para el Effie Index y el reconocimiento de premios.</w:t>
            </w:r>
          </w:p>
          <w:p w14:paraId="281EA5B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El formulario de autorización y verificación debe estar firmado por una agencia o un ejecutivo del cliente en un puesto de liderazgo de departamento o de cuenta (por ejemplo, jefe de planificación de cuentas, jefe de servicios al cliente, director de cuentas de grupo, etc.). Este documento debe ser revisado cuidadosamente en su totalidad y firmado en el espacio designado al final del documento.</w:t>
            </w:r>
          </w:p>
          <w:p w14:paraId="0148D971" w14:textId="57C09F82" w:rsidR="00AB5BDF" w:rsidRPr="00B54D04" w:rsidRDefault="00AB5BDF" w:rsidP="0015212A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Se debe cargar un formulario por separado para cada inscripción.</w:t>
            </w:r>
            <w:r w:rsidR="00B54D04">
              <w:rPr>
                <w:rFonts w:ascii="Calibri" w:hAnsi="Calibri" w:cs="Calibri"/>
                <w:color w:val="auto"/>
                <w:sz w:val="20"/>
                <w:szCs w:val="17"/>
              </w:rPr>
              <w:t xml:space="preserve"> </w:t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Una vez firmado, deberá subirlo a la Plataforma de inscripción.</w:t>
            </w:r>
          </w:p>
        </w:tc>
      </w:tr>
      <w:tr w:rsidR="00AB5BDF" w:rsidRPr="00EE53E7" w14:paraId="173D717B" w14:textId="77777777" w:rsidTr="0015212A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0ADCD8CA" w14:textId="77777777" w:rsidR="00AB5BDF" w:rsidRPr="00EE53E7" w:rsidRDefault="00AB5BDF" w:rsidP="0015212A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</w:p>
        </w:tc>
        <w:tc>
          <w:tcPr>
            <w:tcW w:w="10345" w:type="dxa"/>
            <w:gridSpan w:val="2"/>
            <w:shd w:val="clear" w:color="auto" w:fill="auto"/>
            <w:vAlign w:val="center"/>
            <w:hideMark/>
          </w:tcPr>
          <w:p w14:paraId="557582C4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i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40" behindDoc="0" locked="0" layoutInCell="1" allowOverlap="1" wp14:anchorId="05A6CAAE" wp14:editId="6ABA1A26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59690</wp:posOffset>
                      </wp:positionV>
                      <wp:extent cx="165735" cy="179705"/>
                      <wp:effectExtent l="0" t="0" r="24765" b="1079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34BF9" id="Rectangle 26" o:spid="_x0000_s1026" style="position:absolute;margin-left:-17.7pt;margin-top:4.7pt;width:13.05pt;height:14.15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" fillcolor="white [3201]" strokecolor="#b4975a [3204]" strokeweight="1pt"/>
                  </w:pict>
                </mc:Fallback>
              </mc:AlternateContent>
            </w: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>TÉRMINOS Y REGLAS DE LA COMPETENCIA</w:t>
            </w:r>
          </w:p>
          <w:p w14:paraId="18267AB0" w14:textId="77777777" w:rsidR="00AB5BDF" w:rsidRPr="00EE53E7" w:rsidRDefault="00AB5BDF" w:rsidP="0015212A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7"/>
                <w:szCs w:val="17"/>
              </w:rPr>
              <w:t>Acept</w:t>
            </w:r>
            <w:r>
              <w:rPr>
                <w:rFonts w:ascii="Calibri" w:hAnsi="Calibri" w:cs="Calibri"/>
                <w:sz w:val="17"/>
                <w:szCs w:val="17"/>
              </w:rPr>
              <w:t>e</w:t>
            </w:r>
            <w:r w:rsidRPr="00EE53E7">
              <w:rPr>
                <w:rFonts w:ascii="Calibri" w:hAnsi="Calibri" w:cs="Calibri"/>
                <w:sz w:val="17"/>
                <w:szCs w:val="17"/>
              </w:rPr>
              <w:t xml:space="preserve"> los términos y reglas de la competencia.</w:t>
            </w:r>
          </w:p>
        </w:tc>
      </w:tr>
    </w:tbl>
    <w:p w14:paraId="2B37305C" w14:textId="77777777" w:rsidR="00AB5BDF" w:rsidRPr="00EE53E7" w:rsidRDefault="00AB5BDF" w:rsidP="00AB5BDF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F47077E" w14:textId="77777777" w:rsidR="00AB5BDF" w:rsidRPr="00EE53E7" w:rsidRDefault="00AB5BDF" w:rsidP="00AB5BDF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610211B2" w14:textId="77777777" w:rsidR="00AB5BDF" w:rsidRPr="0015212A" w:rsidRDefault="00AB5BDF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sectPr w:rsidR="00AB5BDF" w:rsidRPr="0015212A" w:rsidSect="0053692A">
      <w:footerReference w:type="even" r:id="rId25"/>
      <w:footerReference w:type="default" r:id="rId26"/>
      <w:pgSz w:w="12240" w:h="15840"/>
      <w:pgMar w:top="720" w:right="720" w:bottom="360" w:left="720" w:header="720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DC767" w14:textId="77777777" w:rsidR="00110D3E" w:rsidRDefault="00110D3E" w:rsidP="0064464F">
      <w:pPr>
        <w:spacing w:after="0" w:line="240" w:lineRule="auto"/>
      </w:pPr>
      <w:r>
        <w:separator/>
      </w:r>
    </w:p>
  </w:endnote>
  <w:endnote w:type="continuationSeparator" w:id="0">
    <w:p w14:paraId="78C5C02B" w14:textId="77777777" w:rsidR="00110D3E" w:rsidRDefault="00110D3E" w:rsidP="0064464F">
      <w:pPr>
        <w:spacing w:after="0" w:line="240" w:lineRule="auto"/>
      </w:pPr>
      <w:r>
        <w:continuationSeparator/>
      </w:r>
    </w:p>
  </w:endnote>
  <w:endnote w:type="continuationNotice" w:id="1">
    <w:p w14:paraId="650668FB" w14:textId="77777777" w:rsidR="00110D3E" w:rsidRDefault="00110D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altName w:val="﷽﷽﷽﷽﷽﷽﷽﷽漠: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Bold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﷽﷽﷽﷽﷽﷽﷽﷽ext"/>
    <w:charset w:val="00"/>
    <w:family w:val="swiss"/>
    <w:pitch w:val="variable"/>
    <w:sig w:usb0="8000002F" w:usb1="5000204A" w:usb2="00000000" w:usb3="00000000" w:csb0="0000009B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ITC Avant Garde Std Bk">
    <w:altName w:val="Calibri"/>
    <w:charset w:val="4D"/>
    <w:family w:val="auto"/>
    <w:pitch w:val="variable"/>
    <w:sig w:usb0="A00000AF" w:usb1="5000205A" w:usb2="00000000" w:usb3="00000000" w:csb0="00000001" w:csb1="00000000"/>
  </w:font>
  <w:font w:name="AvenirNext LT Pro Bold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0191364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8200FF1" w14:textId="5457C711" w:rsidR="005D0DA3" w:rsidRDefault="005D0DA3" w:rsidP="00EC6D99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43609BA" w14:textId="77777777" w:rsidR="005D0DA3" w:rsidRDefault="005D0D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3AB9" w14:textId="5E0AB524" w:rsidR="005D0DA3" w:rsidRDefault="005D0DA3" w:rsidP="00EC6D99">
    <w:pPr>
      <w:pStyle w:val="Piedepgina"/>
      <w:framePr w:wrap="none" w:vAnchor="text" w:hAnchor="margin" w:xAlign="center" w:y="1"/>
      <w:rPr>
        <w:rStyle w:val="Nmerodepgina"/>
      </w:rPr>
    </w:pPr>
  </w:p>
  <w:p w14:paraId="21395BD8" w14:textId="7A06C8D2" w:rsidR="005D0DA3" w:rsidRDefault="005D0DA3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8F86E4" wp14:editId="3CB2AF10">
          <wp:simplePos x="0" y="0"/>
          <wp:positionH relativeFrom="column">
            <wp:posOffset>-1113155</wp:posOffset>
          </wp:positionH>
          <wp:positionV relativeFrom="paragraph">
            <wp:posOffset>-6201</wp:posOffset>
          </wp:positionV>
          <wp:extent cx="8437245" cy="2103755"/>
          <wp:effectExtent l="0" t="0" r="0" b="0"/>
          <wp:wrapNone/>
          <wp:docPr id="10" name="Picture 1516085699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16085699" descr="A black rectangle with white dot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7245" cy="210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AAE3E1F" wp14:editId="48C4C625">
          <wp:simplePos x="0" y="0"/>
          <wp:positionH relativeFrom="column">
            <wp:posOffset>6898453</wp:posOffset>
          </wp:positionH>
          <wp:positionV relativeFrom="paragraph">
            <wp:posOffset>266065</wp:posOffset>
          </wp:positionV>
          <wp:extent cx="315595" cy="278130"/>
          <wp:effectExtent l="0" t="0" r="0" b="0"/>
          <wp:wrapNone/>
          <wp:docPr id="13" name="Picture 403822142" descr="A brow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03822142" descr="A brown and black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" cy="2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DE3" w14:textId="77777777" w:rsidR="00110D3E" w:rsidRDefault="00110D3E" w:rsidP="0064464F">
      <w:pPr>
        <w:spacing w:after="0" w:line="240" w:lineRule="auto"/>
      </w:pPr>
      <w:r>
        <w:separator/>
      </w:r>
    </w:p>
  </w:footnote>
  <w:footnote w:type="continuationSeparator" w:id="0">
    <w:p w14:paraId="75049718" w14:textId="77777777" w:rsidR="00110D3E" w:rsidRDefault="00110D3E" w:rsidP="0064464F">
      <w:pPr>
        <w:spacing w:after="0" w:line="240" w:lineRule="auto"/>
      </w:pPr>
      <w:r>
        <w:continuationSeparator/>
      </w:r>
    </w:p>
  </w:footnote>
  <w:footnote w:type="continuationNotice" w:id="1">
    <w:p w14:paraId="5039A062" w14:textId="77777777" w:rsidR="00110D3E" w:rsidRDefault="00110D3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25F"/>
    <w:multiLevelType w:val="hybridMultilevel"/>
    <w:tmpl w:val="D77E93C2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35F9"/>
    <w:multiLevelType w:val="hybridMultilevel"/>
    <w:tmpl w:val="A640977A"/>
    <w:lvl w:ilvl="0" w:tplc="6E5AF4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D67E6"/>
    <w:multiLevelType w:val="hybridMultilevel"/>
    <w:tmpl w:val="BBC631DC"/>
    <w:lvl w:ilvl="0" w:tplc="1B7E0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20935"/>
    <w:multiLevelType w:val="hybridMultilevel"/>
    <w:tmpl w:val="021C3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20BB"/>
    <w:multiLevelType w:val="hybridMultilevel"/>
    <w:tmpl w:val="9850B7A8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4538D"/>
    <w:multiLevelType w:val="hybridMultilevel"/>
    <w:tmpl w:val="28AA5A02"/>
    <w:lvl w:ilvl="0" w:tplc="7B388CB4">
      <w:start w:val="1"/>
      <w:numFmt w:val="bullet"/>
      <w:lvlText w:val="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6" w15:restartNumberingAfterBreak="0">
    <w:nsid w:val="14967AE1"/>
    <w:multiLevelType w:val="hybridMultilevel"/>
    <w:tmpl w:val="24A2B300"/>
    <w:lvl w:ilvl="0" w:tplc="92A41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D4467"/>
    <w:multiLevelType w:val="hybridMultilevel"/>
    <w:tmpl w:val="CB749B84"/>
    <w:lvl w:ilvl="0" w:tplc="BF04B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F3EDC"/>
    <w:multiLevelType w:val="hybridMultilevel"/>
    <w:tmpl w:val="618EE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5137E7"/>
    <w:multiLevelType w:val="hybridMultilevel"/>
    <w:tmpl w:val="A30A5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550AB"/>
    <w:multiLevelType w:val="multilevel"/>
    <w:tmpl w:val="09CC21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1946F79"/>
    <w:multiLevelType w:val="hybridMultilevel"/>
    <w:tmpl w:val="D08E6528"/>
    <w:lvl w:ilvl="0" w:tplc="A8AA2B4E">
      <w:start w:val="50"/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27527"/>
    <w:multiLevelType w:val="hybridMultilevel"/>
    <w:tmpl w:val="73EA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D603E"/>
    <w:multiLevelType w:val="hybridMultilevel"/>
    <w:tmpl w:val="0D9C62EE"/>
    <w:lvl w:ilvl="0" w:tplc="FEC21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A8B83D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D340C8E8">
      <w:start w:val="50"/>
      <w:numFmt w:val="bullet"/>
      <w:lvlText w:val="-"/>
      <w:lvlJc w:val="left"/>
      <w:pPr>
        <w:ind w:left="2160" w:hanging="360"/>
      </w:pPr>
      <w:rPr>
        <w:rFonts w:ascii="Verdana" w:eastAsia="SimSun" w:hAnsi="Verdana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E5124"/>
    <w:multiLevelType w:val="hybridMultilevel"/>
    <w:tmpl w:val="65AE5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8CC6F3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5A2157"/>
    <w:multiLevelType w:val="hybridMultilevel"/>
    <w:tmpl w:val="6978A688"/>
    <w:lvl w:ilvl="0" w:tplc="AF4CA8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8346E3"/>
    <w:multiLevelType w:val="hybridMultilevel"/>
    <w:tmpl w:val="28640424"/>
    <w:lvl w:ilvl="0" w:tplc="3118C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87E16"/>
    <w:multiLevelType w:val="hybridMultilevel"/>
    <w:tmpl w:val="DC3EB7EE"/>
    <w:lvl w:ilvl="0" w:tplc="AF4CA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77D2C"/>
    <w:multiLevelType w:val="hybridMultilevel"/>
    <w:tmpl w:val="8660A418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839D3"/>
    <w:multiLevelType w:val="hybridMultilevel"/>
    <w:tmpl w:val="13DEB1A2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A2AE9"/>
    <w:multiLevelType w:val="multilevel"/>
    <w:tmpl w:val="CA54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54439D"/>
    <w:multiLevelType w:val="hybridMultilevel"/>
    <w:tmpl w:val="5CD60660"/>
    <w:lvl w:ilvl="0" w:tplc="7B388CB4">
      <w:start w:val="1"/>
      <w:numFmt w:val="bullet"/>
      <w:lvlText w:val="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43E039F9"/>
    <w:multiLevelType w:val="hybridMultilevel"/>
    <w:tmpl w:val="7E7CC56C"/>
    <w:lvl w:ilvl="0" w:tplc="7B388C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E6762"/>
    <w:multiLevelType w:val="hybridMultilevel"/>
    <w:tmpl w:val="B360F642"/>
    <w:lvl w:ilvl="0" w:tplc="8232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70E38"/>
    <w:multiLevelType w:val="hybridMultilevel"/>
    <w:tmpl w:val="1FE607AA"/>
    <w:lvl w:ilvl="0" w:tplc="835011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2B2DDA"/>
    <w:multiLevelType w:val="hybridMultilevel"/>
    <w:tmpl w:val="93709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31940"/>
    <w:multiLevelType w:val="hybridMultilevel"/>
    <w:tmpl w:val="553068EA"/>
    <w:lvl w:ilvl="0" w:tplc="71B00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7040A5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56C6"/>
    <w:multiLevelType w:val="hybridMultilevel"/>
    <w:tmpl w:val="4E9AFFFA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65E90"/>
    <w:multiLevelType w:val="hybridMultilevel"/>
    <w:tmpl w:val="F4B8E4DA"/>
    <w:lvl w:ilvl="0" w:tplc="C2166E74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C4D28"/>
    <w:multiLevelType w:val="hybridMultilevel"/>
    <w:tmpl w:val="7AAA6AEA"/>
    <w:lvl w:ilvl="0" w:tplc="A8987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04B4C"/>
    <w:multiLevelType w:val="hybridMultilevel"/>
    <w:tmpl w:val="A58C5E8E"/>
    <w:lvl w:ilvl="0" w:tplc="0A802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B4059"/>
    <w:multiLevelType w:val="hybridMultilevel"/>
    <w:tmpl w:val="6F161656"/>
    <w:lvl w:ilvl="0" w:tplc="67C2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56B8"/>
    <w:multiLevelType w:val="hybridMultilevel"/>
    <w:tmpl w:val="84AAE5C2"/>
    <w:lvl w:ilvl="0" w:tplc="92880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823223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07F1E"/>
    <w:multiLevelType w:val="hybridMultilevel"/>
    <w:tmpl w:val="DFF0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A7BED"/>
    <w:multiLevelType w:val="hybridMultilevel"/>
    <w:tmpl w:val="62143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31822"/>
    <w:multiLevelType w:val="hybridMultilevel"/>
    <w:tmpl w:val="A5EE142A"/>
    <w:lvl w:ilvl="0" w:tplc="FA6EF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16C9E"/>
    <w:multiLevelType w:val="hybridMultilevel"/>
    <w:tmpl w:val="52028A30"/>
    <w:lvl w:ilvl="0" w:tplc="F16A3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F15C2"/>
    <w:multiLevelType w:val="hybridMultilevel"/>
    <w:tmpl w:val="E1D8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274947">
    <w:abstractNumId w:val="13"/>
  </w:num>
  <w:num w:numId="2" w16cid:durableId="245846065">
    <w:abstractNumId w:val="26"/>
  </w:num>
  <w:num w:numId="3" w16cid:durableId="197738109">
    <w:abstractNumId w:val="6"/>
  </w:num>
  <w:num w:numId="4" w16cid:durableId="1487747703">
    <w:abstractNumId w:val="18"/>
  </w:num>
  <w:num w:numId="5" w16cid:durableId="1794665518">
    <w:abstractNumId w:val="30"/>
  </w:num>
  <w:num w:numId="6" w16cid:durableId="666784027">
    <w:abstractNumId w:val="16"/>
  </w:num>
  <w:num w:numId="7" w16cid:durableId="1600454663">
    <w:abstractNumId w:val="14"/>
  </w:num>
  <w:num w:numId="8" w16cid:durableId="816383051">
    <w:abstractNumId w:val="35"/>
  </w:num>
  <w:num w:numId="9" w16cid:durableId="778063022">
    <w:abstractNumId w:val="36"/>
  </w:num>
  <w:num w:numId="10" w16cid:durableId="267006029">
    <w:abstractNumId w:val="5"/>
  </w:num>
  <w:num w:numId="11" w16cid:durableId="1384908016">
    <w:abstractNumId w:val="22"/>
  </w:num>
  <w:num w:numId="12" w16cid:durableId="1731880972">
    <w:abstractNumId w:val="21"/>
  </w:num>
  <w:num w:numId="13" w16cid:durableId="1704329925">
    <w:abstractNumId w:val="17"/>
  </w:num>
  <w:num w:numId="14" w16cid:durableId="550657318">
    <w:abstractNumId w:val="15"/>
  </w:num>
  <w:num w:numId="15" w16cid:durableId="1583224395">
    <w:abstractNumId w:val="2"/>
  </w:num>
  <w:num w:numId="16" w16cid:durableId="1394236589">
    <w:abstractNumId w:val="25"/>
  </w:num>
  <w:num w:numId="17" w16cid:durableId="856695864">
    <w:abstractNumId w:val="33"/>
  </w:num>
  <w:num w:numId="18" w16cid:durableId="112871404">
    <w:abstractNumId w:val="12"/>
  </w:num>
  <w:num w:numId="19" w16cid:durableId="829515314">
    <w:abstractNumId w:val="11"/>
  </w:num>
  <w:num w:numId="20" w16cid:durableId="1629817455">
    <w:abstractNumId w:val="28"/>
  </w:num>
  <w:num w:numId="21" w16cid:durableId="490416677">
    <w:abstractNumId w:val="34"/>
  </w:num>
  <w:num w:numId="22" w16cid:durableId="610671043">
    <w:abstractNumId w:val="1"/>
  </w:num>
  <w:num w:numId="23" w16cid:durableId="1625305922">
    <w:abstractNumId w:val="24"/>
  </w:num>
  <w:num w:numId="24" w16cid:durableId="766075080">
    <w:abstractNumId w:val="0"/>
  </w:num>
  <w:num w:numId="25" w16cid:durableId="322588342">
    <w:abstractNumId w:val="0"/>
  </w:num>
  <w:num w:numId="26" w16cid:durableId="1586037609">
    <w:abstractNumId w:val="32"/>
  </w:num>
  <w:num w:numId="27" w16cid:durableId="331757740">
    <w:abstractNumId w:val="9"/>
  </w:num>
  <w:num w:numId="28" w16cid:durableId="168981969">
    <w:abstractNumId w:val="7"/>
  </w:num>
  <w:num w:numId="29" w16cid:durableId="1487864095">
    <w:abstractNumId w:val="23"/>
  </w:num>
  <w:num w:numId="30" w16cid:durableId="560290097">
    <w:abstractNumId w:val="31"/>
  </w:num>
  <w:num w:numId="31" w16cid:durableId="1662850189">
    <w:abstractNumId w:val="8"/>
  </w:num>
  <w:num w:numId="32" w16cid:durableId="383482754">
    <w:abstractNumId w:val="29"/>
  </w:num>
  <w:num w:numId="33" w16cid:durableId="1629236980">
    <w:abstractNumId w:val="4"/>
  </w:num>
  <w:num w:numId="34" w16cid:durableId="1962302581">
    <w:abstractNumId w:val="19"/>
  </w:num>
  <w:num w:numId="35" w16cid:durableId="1244879721">
    <w:abstractNumId w:val="27"/>
  </w:num>
  <w:num w:numId="36" w16cid:durableId="2080597073">
    <w:abstractNumId w:val="3"/>
  </w:num>
  <w:num w:numId="37" w16cid:durableId="1667434715">
    <w:abstractNumId w:val="20"/>
  </w:num>
  <w:num w:numId="38" w16cid:durableId="868840953">
    <w:abstractNumId w:val="10"/>
  </w:num>
  <w:num w:numId="39" w16cid:durableId="14157858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wMTUyMLcwMjQ0MLNQ0lEKTi0uzszPAykwN6wFALmjW+8tAAAA"/>
  </w:docVars>
  <w:rsids>
    <w:rsidRoot w:val="000C3140"/>
    <w:rsid w:val="00000ADA"/>
    <w:rsid w:val="0000129A"/>
    <w:rsid w:val="0000158F"/>
    <w:rsid w:val="00006878"/>
    <w:rsid w:val="00006E29"/>
    <w:rsid w:val="000075E9"/>
    <w:rsid w:val="00007957"/>
    <w:rsid w:val="00007D60"/>
    <w:rsid w:val="0001097A"/>
    <w:rsid w:val="00010AA5"/>
    <w:rsid w:val="0001116B"/>
    <w:rsid w:val="0001192A"/>
    <w:rsid w:val="00011A54"/>
    <w:rsid w:val="00012436"/>
    <w:rsid w:val="00013919"/>
    <w:rsid w:val="00015617"/>
    <w:rsid w:val="00017903"/>
    <w:rsid w:val="000179B7"/>
    <w:rsid w:val="00017DB2"/>
    <w:rsid w:val="00020CA7"/>
    <w:rsid w:val="00020EED"/>
    <w:rsid w:val="0002119A"/>
    <w:rsid w:val="00021F5E"/>
    <w:rsid w:val="000220BC"/>
    <w:rsid w:val="000227E4"/>
    <w:rsid w:val="00022E55"/>
    <w:rsid w:val="00024422"/>
    <w:rsid w:val="000253F6"/>
    <w:rsid w:val="00026C1F"/>
    <w:rsid w:val="00027726"/>
    <w:rsid w:val="0002783E"/>
    <w:rsid w:val="000317F7"/>
    <w:rsid w:val="00032FC2"/>
    <w:rsid w:val="00033F28"/>
    <w:rsid w:val="00035810"/>
    <w:rsid w:val="00035E78"/>
    <w:rsid w:val="00036EA8"/>
    <w:rsid w:val="00037744"/>
    <w:rsid w:val="00041241"/>
    <w:rsid w:val="00041813"/>
    <w:rsid w:val="0004211D"/>
    <w:rsid w:val="00043418"/>
    <w:rsid w:val="000459FC"/>
    <w:rsid w:val="00045AFA"/>
    <w:rsid w:val="0004680D"/>
    <w:rsid w:val="00047BF1"/>
    <w:rsid w:val="000501CB"/>
    <w:rsid w:val="00050229"/>
    <w:rsid w:val="000509BD"/>
    <w:rsid w:val="000512F5"/>
    <w:rsid w:val="0005135B"/>
    <w:rsid w:val="00051645"/>
    <w:rsid w:val="000529FD"/>
    <w:rsid w:val="00052A02"/>
    <w:rsid w:val="00053447"/>
    <w:rsid w:val="000536EC"/>
    <w:rsid w:val="00053C2F"/>
    <w:rsid w:val="000546A7"/>
    <w:rsid w:val="000554A2"/>
    <w:rsid w:val="0005577F"/>
    <w:rsid w:val="000569EE"/>
    <w:rsid w:val="00056A4D"/>
    <w:rsid w:val="00056E1A"/>
    <w:rsid w:val="00061577"/>
    <w:rsid w:val="0006239E"/>
    <w:rsid w:val="00062665"/>
    <w:rsid w:val="00062C2D"/>
    <w:rsid w:val="000638C9"/>
    <w:rsid w:val="00066DCC"/>
    <w:rsid w:val="00066E4C"/>
    <w:rsid w:val="00066E75"/>
    <w:rsid w:val="00070891"/>
    <w:rsid w:val="00071AD4"/>
    <w:rsid w:val="00071EA8"/>
    <w:rsid w:val="0007217E"/>
    <w:rsid w:val="000739D2"/>
    <w:rsid w:val="00074BCF"/>
    <w:rsid w:val="00076472"/>
    <w:rsid w:val="000772DB"/>
    <w:rsid w:val="00077B90"/>
    <w:rsid w:val="00077D44"/>
    <w:rsid w:val="00080E12"/>
    <w:rsid w:val="00081B2C"/>
    <w:rsid w:val="000828EB"/>
    <w:rsid w:val="00083231"/>
    <w:rsid w:val="000835DC"/>
    <w:rsid w:val="000843DA"/>
    <w:rsid w:val="00084E6E"/>
    <w:rsid w:val="000866DF"/>
    <w:rsid w:val="00090773"/>
    <w:rsid w:val="000920EC"/>
    <w:rsid w:val="00092942"/>
    <w:rsid w:val="00094F34"/>
    <w:rsid w:val="000961BD"/>
    <w:rsid w:val="0009629F"/>
    <w:rsid w:val="00096ABB"/>
    <w:rsid w:val="00096D7E"/>
    <w:rsid w:val="00097CBB"/>
    <w:rsid w:val="000A14E3"/>
    <w:rsid w:val="000A210A"/>
    <w:rsid w:val="000A22FF"/>
    <w:rsid w:val="000A2323"/>
    <w:rsid w:val="000A3A8C"/>
    <w:rsid w:val="000A6E4B"/>
    <w:rsid w:val="000A6E50"/>
    <w:rsid w:val="000B02FA"/>
    <w:rsid w:val="000B0455"/>
    <w:rsid w:val="000B1FEC"/>
    <w:rsid w:val="000B216B"/>
    <w:rsid w:val="000B2689"/>
    <w:rsid w:val="000B29A5"/>
    <w:rsid w:val="000B2BBD"/>
    <w:rsid w:val="000B5233"/>
    <w:rsid w:val="000B77F8"/>
    <w:rsid w:val="000B79FC"/>
    <w:rsid w:val="000C1106"/>
    <w:rsid w:val="000C23DC"/>
    <w:rsid w:val="000C3140"/>
    <w:rsid w:val="000C32E1"/>
    <w:rsid w:val="000C3B1B"/>
    <w:rsid w:val="000C5282"/>
    <w:rsid w:val="000C66DE"/>
    <w:rsid w:val="000C6B3C"/>
    <w:rsid w:val="000C6D18"/>
    <w:rsid w:val="000C6E8E"/>
    <w:rsid w:val="000D21D2"/>
    <w:rsid w:val="000D296D"/>
    <w:rsid w:val="000D440C"/>
    <w:rsid w:val="000D47EA"/>
    <w:rsid w:val="000D53BA"/>
    <w:rsid w:val="000D65F7"/>
    <w:rsid w:val="000D6687"/>
    <w:rsid w:val="000D6876"/>
    <w:rsid w:val="000D7D6F"/>
    <w:rsid w:val="000E1985"/>
    <w:rsid w:val="000E453C"/>
    <w:rsid w:val="000E4B16"/>
    <w:rsid w:val="000E5BD6"/>
    <w:rsid w:val="000E6613"/>
    <w:rsid w:val="000E719B"/>
    <w:rsid w:val="000F18A4"/>
    <w:rsid w:val="000F2374"/>
    <w:rsid w:val="000F2B1E"/>
    <w:rsid w:val="000F2DDE"/>
    <w:rsid w:val="000F3143"/>
    <w:rsid w:val="000F46DB"/>
    <w:rsid w:val="000F63FA"/>
    <w:rsid w:val="00100805"/>
    <w:rsid w:val="00101FF6"/>
    <w:rsid w:val="0010247A"/>
    <w:rsid w:val="00102679"/>
    <w:rsid w:val="001037E8"/>
    <w:rsid w:val="001039DB"/>
    <w:rsid w:val="00103D54"/>
    <w:rsid w:val="00105A45"/>
    <w:rsid w:val="00107DAC"/>
    <w:rsid w:val="001105EE"/>
    <w:rsid w:val="00110D3E"/>
    <w:rsid w:val="00110E01"/>
    <w:rsid w:val="00111058"/>
    <w:rsid w:val="00112D5A"/>
    <w:rsid w:val="00115684"/>
    <w:rsid w:val="001156F7"/>
    <w:rsid w:val="0012021A"/>
    <w:rsid w:val="00120411"/>
    <w:rsid w:val="0012072E"/>
    <w:rsid w:val="001209AB"/>
    <w:rsid w:val="00120D76"/>
    <w:rsid w:val="001225C0"/>
    <w:rsid w:val="0012286D"/>
    <w:rsid w:val="00122C84"/>
    <w:rsid w:val="00122E19"/>
    <w:rsid w:val="0012376A"/>
    <w:rsid w:val="0012648E"/>
    <w:rsid w:val="00127B6E"/>
    <w:rsid w:val="00130085"/>
    <w:rsid w:val="001303AB"/>
    <w:rsid w:val="00132156"/>
    <w:rsid w:val="00132C66"/>
    <w:rsid w:val="00133AAA"/>
    <w:rsid w:val="00133E45"/>
    <w:rsid w:val="001340FF"/>
    <w:rsid w:val="001343AB"/>
    <w:rsid w:val="001349B0"/>
    <w:rsid w:val="00135793"/>
    <w:rsid w:val="001359DA"/>
    <w:rsid w:val="001366F3"/>
    <w:rsid w:val="0013673A"/>
    <w:rsid w:val="001402FE"/>
    <w:rsid w:val="00140508"/>
    <w:rsid w:val="00140B93"/>
    <w:rsid w:val="00140E76"/>
    <w:rsid w:val="00140FD0"/>
    <w:rsid w:val="0014232C"/>
    <w:rsid w:val="00142579"/>
    <w:rsid w:val="00143C98"/>
    <w:rsid w:val="001444D1"/>
    <w:rsid w:val="00146922"/>
    <w:rsid w:val="00147795"/>
    <w:rsid w:val="001478E6"/>
    <w:rsid w:val="00150867"/>
    <w:rsid w:val="00151657"/>
    <w:rsid w:val="0015168A"/>
    <w:rsid w:val="001517B5"/>
    <w:rsid w:val="0015199A"/>
    <w:rsid w:val="0015212A"/>
    <w:rsid w:val="001522E2"/>
    <w:rsid w:val="0015295A"/>
    <w:rsid w:val="001532BB"/>
    <w:rsid w:val="0015432E"/>
    <w:rsid w:val="00154B96"/>
    <w:rsid w:val="00154D0A"/>
    <w:rsid w:val="001551F3"/>
    <w:rsid w:val="001552EC"/>
    <w:rsid w:val="0015598F"/>
    <w:rsid w:val="0015601C"/>
    <w:rsid w:val="001564B9"/>
    <w:rsid w:val="0016068E"/>
    <w:rsid w:val="00160D55"/>
    <w:rsid w:val="00161A36"/>
    <w:rsid w:val="00161A48"/>
    <w:rsid w:val="00162DE1"/>
    <w:rsid w:val="0016494A"/>
    <w:rsid w:val="00164FAA"/>
    <w:rsid w:val="00165F12"/>
    <w:rsid w:val="001662FB"/>
    <w:rsid w:val="00166630"/>
    <w:rsid w:val="001668DA"/>
    <w:rsid w:val="00167AC1"/>
    <w:rsid w:val="00170472"/>
    <w:rsid w:val="00170C75"/>
    <w:rsid w:val="00170F1A"/>
    <w:rsid w:val="00171F1B"/>
    <w:rsid w:val="00172C19"/>
    <w:rsid w:val="001736B9"/>
    <w:rsid w:val="00174960"/>
    <w:rsid w:val="00175012"/>
    <w:rsid w:val="00177031"/>
    <w:rsid w:val="00177672"/>
    <w:rsid w:val="0017786C"/>
    <w:rsid w:val="00182885"/>
    <w:rsid w:val="00182E31"/>
    <w:rsid w:val="001832A5"/>
    <w:rsid w:val="00183410"/>
    <w:rsid w:val="001835D5"/>
    <w:rsid w:val="00184017"/>
    <w:rsid w:val="00184F1C"/>
    <w:rsid w:val="00185B1D"/>
    <w:rsid w:val="00185D01"/>
    <w:rsid w:val="00185F05"/>
    <w:rsid w:val="00186341"/>
    <w:rsid w:val="0018690D"/>
    <w:rsid w:val="001869E1"/>
    <w:rsid w:val="00187F0C"/>
    <w:rsid w:val="0019004A"/>
    <w:rsid w:val="00190993"/>
    <w:rsid w:val="00191893"/>
    <w:rsid w:val="00193110"/>
    <w:rsid w:val="001932A4"/>
    <w:rsid w:val="00195C89"/>
    <w:rsid w:val="0019775C"/>
    <w:rsid w:val="001A1142"/>
    <w:rsid w:val="001A12E5"/>
    <w:rsid w:val="001A151D"/>
    <w:rsid w:val="001A2C32"/>
    <w:rsid w:val="001A39B8"/>
    <w:rsid w:val="001A3EBA"/>
    <w:rsid w:val="001A4D07"/>
    <w:rsid w:val="001A7EBB"/>
    <w:rsid w:val="001B068D"/>
    <w:rsid w:val="001B10FA"/>
    <w:rsid w:val="001B1649"/>
    <w:rsid w:val="001B24C8"/>
    <w:rsid w:val="001B3B29"/>
    <w:rsid w:val="001B3C79"/>
    <w:rsid w:val="001B56FC"/>
    <w:rsid w:val="001B5BD6"/>
    <w:rsid w:val="001B5CD0"/>
    <w:rsid w:val="001B75D6"/>
    <w:rsid w:val="001B7ADC"/>
    <w:rsid w:val="001B7E38"/>
    <w:rsid w:val="001C00A1"/>
    <w:rsid w:val="001C0C25"/>
    <w:rsid w:val="001C10F5"/>
    <w:rsid w:val="001C279F"/>
    <w:rsid w:val="001C2EB8"/>
    <w:rsid w:val="001C3387"/>
    <w:rsid w:val="001C4579"/>
    <w:rsid w:val="001C474F"/>
    <w:rsid w:val="001C6D77"/>
    <w:rsid w:val="001D0740"/>
    <w:rsid w:val="001D0B6B"/>
    <w:rsid w:val="001D142D"/>
    <w:rsid w:val="001D2A28"/>
    <w:rsid w:val="001D4AEA"/>
    <w:rsid w:val="001D4C7F"/>
    <w:rsid w:val="001D5CC7"/>
    <w:rsid w:val="001D5DB5"/>
    <w:rsid w:val="001D5DED"/>
    <w:rsid w:val="001D628D"/>
    <w:rsid w:val="001D681F"/>
    <w:rsid w:val="001D6F96"/>
    <w:rsid w:val="001D740B"/>
    <w:rsid w:val="001D75A0"/>
    <w:rsid w:val="001D7625"/>
    <w:rsid w:val="001D767F"/>
    <w:rsid w:val="001D7FF3"/>
    <w:rsid w:val="001E109B"/>
    <w:rsid w:val="001E1721"/>
    <w:rsid w:val="001E1774"/>
    <w:rsid w:val="001E1DF2"/>
    <w:rsid w:val="001E204C"/>
    <w:rsid w:val="001E32FB"/>
    <w:rsid w:val="001E5C0E"/>
    <w:rsid w:val="001E6B22"/>
    <w:rsid w:val="001F06D8"/>
    <w:rsid w:val="001F162B"/>
    <w:rsid w:val="001F273A"/>
    <w:rsid w:val="001F2E1A"/>
    <w:rsid w:val="001F34D1"/>
    <w:rsid w:val="001F3DDF"/>
    <w:rsid w:val="001F4603"/>
    <w:rsid w:val="001F4AB8"/>
    <w:rsid w:val="001F4B5C"/>
    <w:rsid w:val="001F4CD8"/>
    <w:rsid w:val="001F4D9A"/>
    <w:rsid w:val="001F55A1"/>
    <w:rsid w:val="001F6042"/>
    <w:rsid w:val="001F6B5B"/>
    <w:rsid w:val="00200824"/>
    <w:rsid w:val="00200875"/>
    <w:rsid w:val="00201CB9"/>
    <w:rsid w:val="0020235B"/>
    <w:rsid w:val="00202559"/>
    <w:rsid w:val="00203D54"/>
    <w:rsid w:val="00204B64"/>
    <w:rsid w:val="00205ED1"/>
    <w:rsid w:val="00206158"/>
    <w:rsid w:val="00207062"/>
    <w:rsid w:val="00207C78"/>
    <w:rsid w:val="002109DC"/>
    <w:rsid w:val="00211EE2"/>
    <w:rsid w:val="002123B0"/>
    <w:rsid w:val="00212C53"/>
    <w:rsid w:val="00213DCD"/>
    <w:rsid w:val="00214527"/>
    <w:rsid w:val="00214D1F"/>
    <w:rsid w:val="00215F9D"/>
    <w:rsid w:val="00216962"/>
    <w:rsid w:val="002174D8"/>
    <w:rsid w:val="00220416"/>
    <w:rsid w:val="002208A8"/>
    <w:rsid w:val="00222537"/>
    <w:rsid w:val="00222A6C"/>
    <w:rsid w:val="00222CAB"/>
    <w:rsid w:val="0022503F"/>
    <w:rsid w:val="00226321"/>
    <w:rsid w:val="002266C2"/>
    <w:rsid w:val="00227EA0"/>
    <w:rsid w:val="002308CF"/>
    <w:rsid w:val="00230D2B"/>
    <w:rsid w:val="00231773"/>
    <w:rsid w:val="002320E6"/>
    <w:rsid w:val="002328F3"/>
    <w:rsid w:val="00232C5B"/>
    <w:rsid w:val="0023436A"/>
    <w:rsid w:val="002349F0"/>
    <w:rsid w:val="002366A7"/>
    <w:rsid w:val="00236E59"/>
    <w:rsid w:val="0023716B"/>
    <w:rsid w:val="00241986"/>
    <w:rsid w:val="002426F9"/>
    <w:rsid w:val="00243080"/>
    <w:rsid w:val="002434E9"/>
    <w:rsid w:val="002438F5"/>
    <w:rsid w:val="00243C4E"/>
    <w:rsid w:val="00243D2D"/>
    <w:rsid w:val="00243FA5"/>
    <w:rsid w:val="00244FD0"/>
    <w:rsid w:val="00246504"/>
    <w:rsid w:val="00246771"/>
    <w:rsid w:val="00246A6D"/>
    <w:rsid w:val="002505E7"/>
    <w:rsid w:val="00251B96"/>
    <w:rsid w:val="002522C8"/>
    <w:rsid w:val="00252C38"/>
    <w:rsid w:val="00252CD2"/>
    <w:rsid w:val="00253A3E"/>
    <w:rsid w:val="00253A86"/>
    <w:rsid w:val="00253AF5"/>
    <w:rsid w:val="00253EDA"/>
    <w:rsid w:val="00255068"/>
    <w:rsid w:val="00256C7D"/>
    <w:rsid w:val="00260481"/>
    <w:rsid w:val="002605E5"/>
    <w:rsid w:val="002609DE"/>
    <w:rsid w:val="002609E5"/>
    <w:rsid w:val="00260C95"/>
    <w:rsid w:val="00261573"/>
    <w:rsid w:val="00262D78"/>
    <w:rsid w:val="002644F5"/>
    <w:rsid w:val="0026529B"/>
    <w:rsid w:val="00265D83"/>
    <w:rsid w:val="00266098"/>
    <w:rsid w:val="002672B5"/>
    <w:rsid w:val="00267A8D"/>
    <w:rsid w:val="00270D43"/>
    <w:rsid w:val="002711C0"/>
    <w:rsid w:val="00271CFB"/>
    <w:rsid w:val="0027268F"/>
    <w:rsid w:val="00272D63"/>
    <w:rsid w:val="00275445"/>
    <w:rsid w:val="002764DF"/>
    <w:rsid w:val="00276FFD"/>
    <w:rsid w:val="0027710E"/>
    <w:rsid w:val="00280987"/>
    <w:rsid w:val="0028167B"/>
    <w:rsid w:val="00281D6E"/>
    <w:rsid w:val="002824C5"/>
    <w:rsid w:val="00282ACC"/>
    <w:rsid w:val="002835DF"/>
    <w:rsid w:val="00283D45"/>
    <w:rsid w:val="002849C3"/>
    <w:rsid w:val="00284F3C"/>
    <w:rsid w:val="00285B72"/>
    <w:rsid w:val="00287F3F"/>
    <w:rsid w:val="002920C7"/>
    <w:rsid w:val="00292D9B"/>
    <w:rsid w:val="0029397C"/>
    <w:rsid w:val="00294FB5"/>
    <w:rsid w:val="002950BC"/>
    <w:rsid w:val="002952B4"/>
    <w:rsid w:val="00296810"/>
    <w:rsid w:val="002A1B58"/>
    <w:rsid w:val="002A1C62"/>
    <w:rsid w:val="002A237D"/>
    <w:rsid w:val="002A2E06"/>
    <w:rsid w:val="002A33AD"/>
    <w:rsid w:val="002A5725"/>
    <w:rsid w:val="002A65B6"/>
    <w:rsid w:val="002A68C0"/>
    <w:rsid w:val="002A69E6"/>
    <w:rsid w:val="002B1C4D"/>
    <w:rsid w:val="002B2551"/>
    <w:rsid w:val="002B26E0"/>
    <w:rsid w:val="002B2930"/>
    <w:rsid w:val="002B2BEE"/>
    <w:rsid w:val="002B407D"/>
    <w:rsid w:val="002B4596"/>
    <w:rsid w:val="002B66D8"/>
    <w:rsid w:val="002B7283"/>
    <w:rsid w:val="002B75B6"/>
    <w:rsid w:val="002C074F"/>
    <w:rsid w:val="002C0C38"/>
    <w:rsid w:val="002C1AF0"/>
    <w:rsid w:val="002C4A1B"/>
    <w:rsid w:val="002C4D49"/>
    <w:rsid w:val="002C5BFB"/>
    <w:rsid w:val="002C7475"/>
    <w:rsid w:val="002C76AB"/>
    <w:rsid w:val="002C7FFD"/>
    <w:rsid w:val="002D15FD"/>
    <w:rsid w:val="002D1832"/>
    <w:rsid w:val="002D1F3A"/>
    <w:rsid w:val="002D2F46"/>
    <w:rsid w:val="002D339E"/>
    <w:rsid w:val="002D354E"/>
    <w:rsid w:val="002D4285"/>
    <w:rsid w:val="002D46C1"/>
    <w:rsid w:val="002D54AE"/>
    <w:rsid w:val="002D5ACD"/>
    <w:rsid w:val="002D5CC2"/>
    <w:rsid w:val="002D6129"/>
    <w:rsid w:val="002D74FC"/>
    <w:rsid w:val="002E024D"/>
    <w:rsid w:val="002E0279"/>
    <w:rsid w:val="002E0342"/>
    <w:rsid w:val="002E056E"/>
    <w:rsid w:val="002E1C96"/>
    <w:rsid w:val="002E21BC"/>
    <w:rsid w:val="002E290E"/>
    <w:rsid w:val="002E592E"/>
    <w:rsid w:val="002E64DB"/>
    <w:rsid w:val="002E6D07"/>
    <w:rsid w:val="002E6DB7"/>
    <w:rsid w:val="002E7E94"/>
    <w:rsid w:val="002F06D5"/>
    <w:rsid w:val="002F0DD2"/>
    <w:rsid w:val="002F1AF5"/>
    <w:rsid w:val="002F1FA3"/>
    <w:rsid w:val="002F30B3"/>
    <w:rsid w:val="002F34B4"/>
    <w:rsid w:val="002F3915"/>
    <w:rsid w:val="002F3A7A"/>
    <w:rsid w:val="002F3B19"/>
    <w:rsid w:val="002F41DC"/>
    <w:rsid w:val="002F4589"/>
    <w:rsid w:val="002F56DF"/>
    <w:rsid w:val="002F59FD"/>
    <w:rsid w:val="002F5FC3"/>
    <w:rsid w:val="002F78F3"/>
    <w:rsid w:val="002F79CD"/>
    <w:rsid w:val="003009EA"/>
    <w:rsid w:val="00300AE1"/>
    <w:rsid w:val="00300DA5"/>
    <w:rsid w:val="00301699"/>
    <w:rsid w:val="0030169E"/>
    <w:rsid w:val="00301B82"/>
    <w:rsid w:val="00302AD4"/>
    <w:rsid w:val="00302F8B"/>
    <w:rsid w:val="00303570"/>
    <w:rsid w:val="00303F8D"/>
    <w:rsid w:val="0030579E"/>
    <w:rsid w:val="0030589A"/>
    <w:rsid w:val="00306EE0"/>
    <w:rsid w:val="00307412"/>
    <w:rsid w:val="00307521"/>
    <w:rsid w:val="003102B5"/>
    <w:rsid w:val="00311400"/>
    <w:rsid w:val="003114F2"/>
    <w:rsid w:val="00311FC3"/>
    <w:rsid w:val="00313ED2"/>
    <w:rsid w:val="0031679B"/>
    <w:rsid w:val="00320E47"/>
    <w:rsid w:val="00321A79"/>
    <w:rsid w:val="003223B9"/>
    <w:rsid w:val="00322985"/>
    <w:rsid w:val="00323242"/>
    <w:rsid w:val="00324491"/>
    <w:rsid w:val="00324D2C"/>
    <w:rsid w:val="00325841"/>
    <w:rsid w:val="00327367"/>
    <w:rsid w:val="00327837"/>
    <w:rsid w:val="00330075"/>
    <w:rsid w:val="00330D25"/>
    <w:rsid w:val="00332650"/>
    <w:rsid w:val="00332E54"/>
    <w:rsid w:val="00334C9A"/>
    <w:rsid w:val="003354D9"/>
    <w:rsid w:val="00335826"/>
    <w:rsid w:val="00336219"/>
    <w:rsid w:val="00336F7E"/>
    <w:rsid w:val="00342F6C"/>
    <w:rsid w:val="003445CB"/>
    <w:rsid w:val="003445E2"/>
    <w:rsid w:val="00344DB0"/>
    <w:rsid w:val="003463AC"/>
    <w:rsid w:val="00346CBD"/>
    <w:rsid w:val="00346DE2"/>
    <w:rsid w:val="003471D3"/>
    <w:rsid w:val="00347B1C"/>
    <w:rsid w:val="00351638"/>
    <w:rsid w:val="00351C19"/>
    <w:rsid w:val="0035252F"/>
    <w:rsid w:val="00352DE7"/>
    <w:rsid w:val="003538FF"/>
    <w:rsid w:val="0035445B"/>
    <w:rsid w:val="0035497C"/>
    <w:rsid w:val="00354A62"/>
    <w:rsid w:val="00354A69"/>
    <w:rsid w:val="00354FAB"/>
    <w:rsid w:val="00355126"/>
    <w:rsid w:val="0035550B"/>
    <w:rsid w:val="00355903"/>
    <w:rsid w:val="00355FA1"/>
    <w:rsid w:val="0035624A"/>
    <w:rsid w:val="00356726"/>
    <w:rsid w:val="00357D00"/>
    <w:rsid w:val="00360C41"/>
    <w:rsid w:val="00361FBD"/>
    <w:rsid w:val="00362ED4"/>
    <w:rsid w:val="00363DB1"/>
    <w:rsid w:val="00365156"/>
    <w:rsid w:val="00365333"/>
    <w:rsid w:val="00365FDF"/>
    <w:rsid w:val="00370BBF"/>
    <w:rsid w:val="00371D49"/>
    <w:rsid w:val="00372EA4"/>
    <w:rsid w:val="0037317B"/>
    <w:rsid w:val="00373762"/>
    <w:rsid w:val="00375333"/>
    <w:rsid w:val="00375730"/>
    <w:rsid w:val="00375AC9"/>
    <w:rsid w:val="00376467"/>
    <w:rsid w:val="00377340"/>
    <w:rsid w:val="0037799C"/>
    <w:rsid w:val="00377EBB"/>
    <w:rsid w:val="00380905"/>
    <w:rsid w:val="00383DB8"/>
    <w:rsid w:val="00383E3E"/>
    <w:rsid w:val="00385C08"/>
    <w:rsid w:val="00390128"/>
    <w:rsid w:val="00391A09"/>
    <w:rsid w:val="00391DDB"/>
    <w:rsid w:val="00391FBD"/>
    <w:rsid w:val="0039218F"/>
    <w:rsid w:val="0039238D"/>
    <w:rsid w:val="00392DD9"/>
    <w:rsid w:val="0039396E"/>
    <w:rsid w:val="00394278"/>
    <w:rsid w:val="00394C70"/>
    <w:rsid w:val="00394F18"/>
    <w:rsid w:val="00395D6E"/>
    <w:rsid w:val="00397230"/>
    <w:rsid w:val="003977C6"/>
    <w:rsid w:val="003A19E5"/>
    <w:rsid w:val="003A1D95"/>
    <w:rsid w:val="003A21A4"/>
    <w:rsid w:val="003A2DB6"/>
    <w:rsid w:val="003A438D"/>
    <w:rsid w:val="003A445D"/>
    <w:rsid w:val="003A6017"/>
    <w:rsid w:val="003A6C5A"/>
    <w:rsid w:val="003A6DEA"/>
    <w:rsid w:val="003A7C8B"/>
    <w:rsid w:val="003B0E52"/>
    <w:rsid w:val="003B1798"/>
    <w:rsid w:val="003B24F2"/>
    <w:rsid w:val="003B2FAB"/>
    <w:rsid w:val="003B70AD"/>
    <w:rsid w:val="003B71FC"/>
    <w:rsid w:val="003C040E"/>
    <w:rsid w:val="003C1275"/>
    <w:rsid w:val="003C3445"/>
    <w:rsid w:val="003C3D14"/>
    <w:rsid w:val="003C4329"/>
    <w:rsid w:val="003C4848"/>
    <w:rsid w:val="003C54B0"/>
    <w:rsid w:val="003C63DB"/>
    <w:rsid w:val="003C6AA6"/>
    <w:rsid w:val="003C745D"/>
    <w:rsid w:val="003C76A9"/>
    <w:rsid w:val="003C7B3B"/>
    <w:rsid w:val="003D014C"/>
    <w:rsid w:val="003D01D6"/>
    <w:rsid w:val="003D1C91"/>
    <w:rsid w:val="003D4BEB"/>
    <w:rsid w:val="003D5107"/>
    <w:rsid w:val="003D544E"/>
    <w:rsid w:val="003D586E"/>
    <w:rsid w:val="003D5CB9"/>
    <w:rsid w:val="003D7743"/>
    <w:rsid w:val="003E04AA"/>
    <w:rsid w:val="003E0CED"/>
    <w:rsid w:val="003E1C4C"/>
    <w:rsid w:val="003E2FC0"/>
    <w:rsid w:val="003E3730"/>
    <w:rsid w:val="003E382B"/>
    <w:rsid w:val="003E4E88"/>
    <w:rsid w:val="003E59DA"/>
    <w:rsid w:val="003E62F2"/>
    <w:rsid w:val="003E6E58"/>
    <w:rsid w:val="003F3E42"/>
    <w:rsid w:val="003F4D6E"/>
    <w:rsid w:val="003F4D99"/>
    <w:rsid w:val="003F4DA8"/>
    <w:rsid w:val="003F5EEF"/>
    <w:rsid w:val="003F6B82"/>
    <w:rsid w:val="0040028B"/>
    <w:rsid w:val="004005F0"/>
    <w:rsid w:val="00400E1F"/>
    <w:rsid w:val="00402168"/>
    <w:rsid w:val="0040256C"/>
    <w:rsid w:val="00402CC5"/>
    <w:rsid w:val="00404C28"/>
    <w:rsid w:val="00405C5E"/>
    <w:rsid w:val="0040741A"/>
    <w:rsid w:val="0040762B"/>
    <w:rsid w:val="00410335"/>
    <w:rsid w:val="0041560E"/>
    <w:rsid w:val="00416A62"/>
    <w:rsid w:val="0041710A"/>
    <w:rsid w:val="0041762C"/>
    <w:rsid w:val="00417E39"/>
    <w:rsid w:val="004201C0"/>
    <w:rsid w:val="004212CE"/>
    <w:rsid w:val="00421CA8"/>
    <w:rsid w:val="00421E18"/>
    <w:rsid w:val="00421E84"/>
    <w:rsid w:val="00422105"/>
    <w:rsid w:val="0042256A"/>
    <w:rsid w:val="00422899"/>
    <w:rsid w:val="00422A2C"/>
    <w:rsid w:val="00427EC7"/>
    <w:rsid w:val="00430399"/>
    <w:rsid w:val="004318C0"/>
    <w:rsid w:val="00433150"/>
    <w:rsid w:val="00433699"/>
    <w:rsid w:val="0043427C"/>
    <w:rsid w:val="004356FC"/>
    <w:rsid w:val="00437A94"/>
    <w:rsid w:val="00440560"/>
    <w:rsid w:val="00440A4A"/>
    <w:rsid w:val="00440A71"/>
    <w:rsid w:val="00442B8B"/>
    <w:rsid w:val="0044334A"/>
    <w:rsid w:val="00444986"/>
    <w:rsid w:val="00446C59"/>
    <w:rsid w:val="00446F15"/>
    <w:rsid w:val="0044739B"/>
    <w:rsid w:val="00447AE3"/>
    <w:rsid w:val="004513AB"/>
    <w:rsid w:val="00452746"/>
    <w:rsid w:val="004533CB"/>
    <w:rsid w:val="00453BA0"/>
    <w:rsid w:val="00453D33"/>
    <w:rsid w:val="00454CFE"/>
    <w:rsid w:val="00454D02"/>
    <w:rsid w:val="00455C0B"/>
    <w:rsid w:val="0046160D"/>
    <w:rsid w:val="00461E69"/>
    <w:rsid w:val="00462C0E"/>
    <w:rsid w:val="00462CB0"/>
    <w:rsid w:val="00463EA8"/>
    <w:rsid w:val="00464B0F"/>
    <w:rsid w:val="00466453"/>
    <w:rsid w:val="00466B4D"/>
    <w:rsid w:val="00466E4C"/>
    <w:rsid w:val="004676DF"/>
    <w:rsid w:val="00467ADC"/>
    <w:rsid w:val="0047003D"/>
    <w:rsid w:val="00470764"/>
    <w:rsid w:val="00470F8F"/>
    <w:rsid w:val="004712B6"/>
    <w:rsid w:val="00472F0D"/>
    <w:rsid w:val="00472F54"/>
    <w:rsid w:val="00474BE0"/>
    <w:rsid w:val="00475CF1"/>
    <w:rsid w:val="00477574"/>
    <w:rsid w:val="00480267"/>
    <w:rsid w:val="00480C48"/>
    <w:rsid w:val="00483778"/>
    <w:rsid w:val="004843CD"/>
    <w:rsid w:val="00484A8A"/>
    <w:rsid w:val="00484B49"/>
    <w:rsid w:val="004856A4"/>
    <w:rsid w:val="00485A35"/>
    <w:rsid w:val="004867D6"/>
    <w:rsid w:val="00487760"/>
    <w:rsid w:val="00491E52"/>
    <w:rsid w:val="00492A13"/>
    <w:rsid w:val="00494831"/>
    <w:rsid w:val="004954DB"/>
    <w:rsid w:val="004970F9"/>
    <w:rsid w:val="0049716F"/>
    <w:rsid w:val="004977C8"/>
    <w:rsid w:val="004A1573"/>
    <w:rsid w:val="004A1BA7"/>
    <w:rsid w:val="004A5824"/>
    <w:rsid w:val="004A5DAE"/>
    <w:rsid w:val="004A69D9"/>
    <w:rsid w:val="004A766C"/>
    <w:rsid w:val="004A7BF2"/>
    <w:rsid w:val="004B006F"/>
    <w:rsid w:val="004B01DD"/>
    <w:rsid w:val="004B0F95"/>
    <w:rsid w:val="004B336D"/>
    <w:rsid w:val="004B3904"/>
    <w:rsid w:val="004B3A33"/>
    <w:rsid w:val="004B3D3A"/>
    <w:rsid w:val="004B5C79"/>
    <w:rsid w:val="004B6209"/>
    <w:rsid w:val="004B6C16"/>
    <w:rsid w:val="004C114A"/>
    <w:rsid w:val="004C1BC3"/>
    <w:rsid w:val="004C1C54"/>
    <w:rsid w:val="004C1FDC"/>
    <w:rsid w:val="004C580F"/>
    <w:rsid w:val="004C616F"/>
    <w:rsid w:val="004C63B9"/>
    <w:rsid w:val="004C700D"/>
    <w:rsid w:val="004C73AA"/>
    <w:rsid w:val="004C7BE8"/>
    <w:rsid w:val="004C7FD1"/>
    <w:rsid w:val="004D09B3"/>
    <w:rsid w:val="004D1625"/>
    <w:rsid w:val="004D1D6C"/>
    <w:rsid w:val="004D22D0"/>
    <w:rsid w:val="004D269E"/>
    <w:rsid w:val="004D2FD6"/>
    <w:rsid w:val="004D414A"/>
    <w:rsid w:val="004D4A79"/>
    <w:rsid w:val="004D65DA"/>
    <w:rsid w:val="004D6AC9"/>
    <w:rsid w:val="004D6E0C"/>
    <w:rsid w:val="004D7D02"/>
    <w:rsid w:val="004D7DF0"/>
    <w:rsid w:val="004E0B21"/>
    <w:rsid w:val="004E2B6C"/>
    <w:rsid w:val="004E4A22"/>
    <w:rsid w:val="004E5315"/>
    <w:rsid w:val="004E6A92"/>
    <w:rsid w:val="004F0C5F"/>
    <w:rsid w:val="004F1511"/>
    <w:rsid w:val="004F1839"/>
    <w:rsid w:val="004F1C65"/>
    <w:rsid w:val="004F1E9A"/>
    <w:rsid w:val="004F45B7"/>
    <w:rsid w:val="004F4A31"/>
    <w:rsid w:val="004F6236"/>
    <w:rsid w:val="004F6998"/>
    <w:rsid w:val="004F71F2"/>
    <w:rsid w:val="00501BF6"/>
    <w:rsid w:val="00501E14"/>
    <w:rsid w:val="00502182"/>
    <w:rsid w:val="005027B5"/>
    <w:rsid w:val="005027CF"/>
    <w:rsid w:val="00502B40"/>
    <w:rsid w:val="0050349E"/>
    <w:rsid w:val="00503F71"/>
    <w:rsid w:val="005046ED"/>
    <w:rsid w:val="00511AC1"/>
    <w:rsid w:val="0051440E"/>
    <w:rsid w:val="005164DD"/>
    <w:rsid w:val="00516A05"/>
    <w:rsid w:val="0052007F"/>
    <w:rsid w:val="0052010F"/>
    <w:rsid w:val="00521016"/>
    <w:rsid w:val="00521DFA"/>
    <w:rsid w:val="00522107"/>
    <w:rsid w:val="00523255"/>
    <w:rsid w:val="0052392E"/>
    <w:rsid w:val="00523F10"/>
    <w:rsid w:val="0052438B"/>
    <w:rsid w:val="00524F9A"/>
    <w:rsid w:val="00525BFA"/>
    <w:rsid w:val="00527498"/>
    <w:rsid w:val="005308D4"/>
    <w:rsid w:val="00531AE8"/>
    <w:rsid w:val="005322EB"/>
    <w:rsid w:val="0053581E"/>
    <w:rsid w:val="00535F24"/>
    <w:rsid w:val="0053692A"/>
    <w:rsid w:val="00540B1E"/>
    <w:rsid w:val="00541215"/>
    <w:rsid w:val="00541A0B"/>
    <w:rsid w:val="00542590"/>
    <w:rsid w:val="0054368C"/>
    <w:rsid w:val="005437E8"/>
    <w:rsid w:val="00544085"/>
    <w:rsid w:val="0054429B"/>
    <w:rsid w:val="005448D6"/>
    <w:rsid w:val="00547208"/>
    <w:rsid w:val="0054727D"/>
    <w:rsid w:val="00547992"/>
    <w:rsid w:val="005518AA"/>
    <w:rsid w:val="00552733"/>
    <w:rsid w:val="00552759"/>
    <w:rsid w:val="00553302"/>
    <w:rsid w:val="0055356F"/>
    <w:rsid w:val="00554248"/>
    <w:rsid w:val="0055444E"/>
    <w:rsid w:val="005546EE"/>
    <w:rsid w:val="00556C68"/>
    <w:rsid w:val="0055791C"/>
    <w:rsid w:val="00557ED7"/>
    <w:rsid w:val="00557F55"/>
    <w:rsid w:val="00560105"/>
    <w:rsid w:val="00560117"/>
    <w:rsid w:val="00561644"/>
    <w:rsid w:val="00561AFE"/>
    <w:rsid w:val="005621D6"/>
    <w:rsid w:val="005627EA"/>
    <w:rsid w:val="00562A61"/>
    <w:rsid w:val="00562EEF"/>
    <w:rsid w:val="00563057"/>
    <w:rsid w:val="00564503"/>
    <w:rsid w:val="00564933"/>
    <w:rsid w:val="00564CA8"/>
    <w:rsid w:val="00564F92"/>
    <w:rsid w:val="00565149"/>
    <w:rsid w:val="0056549D"/>
    <w:rsid w:val="005661C4"/>
    <w:rsid w:val="00566216"/>
    <w:rsid w:val="00567333"/>
    <w:rsid w:val="00567A9C"/>
    <w:rsid w:val="0057129C"/>
    <w:rsid w:val="00571F94"/>
    <w:rsid w:val="005721CA"/>
    <w:rsid w:val="00572839"/>
    <w:rsid w:val="00572D25"/>
    <w:rsid w:val="00573CAB"/>
    <w:rsid w:val="00574C90"/>
    <w:rsid w:val="005753DE"/>
    <w:rsid w:val="00576C42"/>
    <w:rsid w:val="00576CC8"/>
    <w:rsid w:val="0057742A"/>
    <w:rsid w:val="005779E2"/>
    <w:rsid w:val="00584EC9"/>
    <w:rsid w:val="00587C6E"/>
    <w:rsid w:val="00590B5E"/>
    <w:rsid w:val="005919DC"/>
    <w:rsid w:val="00592543"/>
    <w:rsid w:val="005927BA"/>
    <w:rsid w:val="0059502B"/>
    <w:rsid w:val="00595986"/>
    <w:rsid w:val="005961CF"/>
    <w:rsid w:val="00597083"/>
    <w:rsid w:val="005A07B2"/>
    <w:rsid w:val="005A177C"/>
    <w:rsid w:val="005A242B"/>
    <w:rsid w:val="005A2583"/>
    <w:rsid w:val="005A2C95"/>
    <w:rsid w:val="005A3A67"/>
    <w:rsid w:val="005A61C3"/>
    <w:rsid w:val="005A717C"/>
    <w:rsid w:val="005A72F1"/>
    <w:rsid w:val="005A78A8"/>
    <w:rsid w:val="005B1786"/>
    <w:rsid w:val="005B1858"/>
    <w:rsid w:val="005B62F3"/>
    <w:rsid w:val="005B6F8C"/>
    <w:rsid w:val="005B72CE"/>
    <w:rsid w:val="005B7D31"/>
    <w:rsid w:val="005B7E9F"/>
    <w:rsid w:val="005C16EA"/>
    <w:rsid w:val="005C1775"/>
    <w:rsid w:val="005C1C08"/>
    <w:rsid w:val="005C1D9B"/>
    <w:rsid w:val="005C2F47"/>
    <w:rsid w:val="005C3784"/>
    <w:rsid w:val="005C47CD"/>
    <w:rsid w:val="005C49E9"/>
    <w:rsid w:val="005C4A62"/>
    <w:rsid w:val="005C551A"/>
    <w:rsid w:val="005C6A1C"/>
    <w:rsid w:val="005C735C"/>
    <w:rsid w:val="005D0DA3"/>
    <w:rsid w:val="005D60E7"/>
    <w:rsid w:val="005D67FF"/>
    <w:rsid w:val="005D6A9F"/>
    <w:rsid w:val="005D760C"/>
    <w:rsid w:val="005D768B"/>
    <w:rsid w:val="005D7C16"/>
    <w:rsid w:val="005E154E"/>
    <w:rsid w:val="005E291E"/>
    <w:rsid w:val="005E32BD"/>
    <w:rsid w:val="005E33B7"/>
    <w:rsid w:val="005E356D"/>
    <w:rsid w:val="005E3865"/>
    <w:rsid w:val="005E3FDE"/>
    <w:rsid w:val="005F1496"/>
    <w:rsid w:val="005F1A2B"/>
    <w:rsid w:val="005F563E"/>
    <w:rsid w:val="005F598D"/>
    <w:rsid w:val="005F61C7"/>
    <w:rsid w:val="005F62B1"/>
    <w:rsid w:val="005F6562"/>
    <w:rsid w:val="006000E5"/>
    <w:rsid w:val="006004A3"/>
    <w:rsid w:val="00601657"/>
    <w:rsid w:val="00601867"/>
    <w:rsid w:val="0060364E"/>
    <w:rsid w:val="006039C4"/>
    <w:rsid w:val="00603C1B"/>
    <w:rsid w:val="006056E9"/>
    <w:rsid w:val="00606995"/>
    <w:rsid w:val="00607976"/>
    <w:rsid w:val="00610B40"/>
    <w:rsid w:val="00611B1D"/>
    <w:rsid w:val="00612D3E"/>
    <w:rsid w:val="00617D69"/>
    <w:rsid w:val="00621B8B"/>
    <w:rsid w:val="00622EA8"/>
    <w:rsid w:val="0062335A"/>
    <w:rsid w:val="00625831"/>
    <w:rsid w:val="00625DF1"/>
    <w:rsid w:val="00627136"/>
    <w:rsid w:val="00630C44"/>
    <w:rsid w:val="00630DC1"/>
    <w:rsid w:val="006310A9"/>
    <w:rsid w:val="00631320"/>
    <w:rsid w:val="00631E2F"/>
    <w:rsid w:val="00633558"/>
    <w:rsid w:val="00635E13"/>
    <w:rsid w:val="00637D5B"/>
    <w:rsid w:val="00640D54"/>
    <w:rsid w:val="00641B1D"/>
    <w:rsid w:val="00641E67"/>
    <w:rsid w:val="006426BF"/>
    <w:rsid w:val="00642EB6"/>
    <w:rsid w:val="00642FAF"/>
    <w:rsid w:val="0064464F"/>
    <w:rsid w:val="0064522C"/>
    <w:rsid w:val="0064630B"/>
    <w:rsid w:val="00646923"/>
    <w:rsid w:val="006472F6"/>
    <w:rsid w:val="00647897"/>
    <w:rsid w:val="006509E4"/>
    <w:rsid w:val="00650D87"/>
    <w:rsid w:val="00651612"/>
    <w:rsid w:val="00652176"/>
    <w:rsid w:val="006527CB"/>
    <w:rsid w:val="00653EF0"/>
    <w:rsid w:val="00653F86"/>
    <w:rsid w:val="0065532C"/>
    <w:rsid w:val="006560FD"/>
    <w:rsid w:val="006570F1"/>
    <w:rsid w:val="00660937"/>
    <w:rsid w:val="00661215"/>
    <w:rsid w:val="00661BC3"/>
    <w:rsid w:val="0066294C"/>
    <w:rsid w:val="00664075"/>
    <w:rsid w:val="00667C2C"/>
    <w:rsid w:val="00670206"/>
    <w:rsid w:val="00670317"/>
    <w:rsid w:val="00670A16"/>
    <w:rsid w:val="006724F5"/>
    <w:rsid w:val="00672A9B"/>
    <w:rsid w:val="00672E50"/>
    <w:rsid w:val="00673712"/>
    <w:rsid w:val="006749A0"/>
    <w:rsid w:val="00674F8A"/>
    <w:rsid w:val="0067590A"/>
    <w:rsid w:val="00675DFF"/>
    <w:rsid w:val="00676453"/>
    <w:rsid w:val="00677510"/>
    <w:rsid w:val="00680617"/>
    <w:rsid w:val="0068079B"/>
    <w:rsid w:val="00681086"/>
    <w:rsid w:val="0068228B"/>
    <w:rsid w:val="00683CFC"/>
    <w:rsid w:val="00684926"/>
    <w:rsid w:val="00684A5B"/>
    <w:rsid w:val="00685C7B"/>
    <w:rsid w:val="0068646C"/>
    <w:rsid w:val="006867FB"/>
    <w:rsid w:val="00687431"/>
    <w:rsid w:val="00687A93"/>
    <w:rsid w:val="006911D8"/>
    <w:rsid w:val="0069191C"/>
    <w:rsid w:val="006923E2"/>
    <w:rsid w:val="006926BE"/>
    <w:rsid w:val="0069395D"/>
    <w:rsid w:val="0069503A"/>
    <w:rsid w:val="00695576"/>
    <w:rsid w:val="00697225"/>
    <w:rsid w:val="00697669"/>
    <w:rsid w:val="006A0B4C"/>
    <w:rsid w:val="006A16C9"/>
    <w:rsid w:val="006A2CDC"/>
    <w:rsid w:val="006A2F0E"/>
    <w:rsid w:val="006A35EE"/>
    <w:rsid w:val="006A4067"/>
    <w:rsid w:val="006A5EB8"/>
    <w:rsid w:val="006A63F5"/>
    <w:rsid w:val="006A7A84"/>
    <w:rsid w:val="006B0200"/>
    <w:rsid w:val="006B058D"/>
    <w:rsid w:val="006B05E0"/>
    <w:rsid w:val="006B1A40"/>
    <w:rsid w:val="006B3868"/>
    <w:rsid w:val="006B413C"/>
    <w:rsid w:val="006B6AE7"/>
    <w:rsid w:val="006B6E4E"/>
    <w:rsid w:val="006B6F72"/>
    <w:rsid w:val="006C0064"/>
    <w:rsid w:val="006C143F"/>
    <w:rsid w:val="006C29B8"/>
    <w:rsid w:val="006C70B1"/>
    <w:rsid w:val="006C7AB0"/>
    <w:rsid w:val="006C7FBC"/>
    <w:rsid w:val="006D4644"/>
    <w:rsid w:val="006D6A5E"/>
    <w:rsid w:val="006D7BD6"/>
    <w:rsid w:val="006E0AC9"/>
    <w:rsid w:val="006E1408"/>
    <w:rsid w:val="006E1474"/>
    <w:rsid w:val="006E155C"/>
    <w:rsid w:val="006E175D"/>
    <w:rsid w:val="006E1A6F"/>
    <w:rsid w:val="006E233F"/>
    <w:rsid w:val="006E24E3"/>
    <w:rsid w:val="006E2629"/>
    <w:rsid w:val="006E3618"/>
    <w:rsid w:val="006E5411"/>
    <w:rsid w:val="006E5C16"/>
    <w:rsid w:val="006E6B94"/>
    <w:rsid w:val="006E75A4"/>
    <w:rsid w:val="006E78BF"/>
    <w:rsid w:val="006E7C75"/>
    <w:rsid w:val="006F0049"/>
    <w:rsid w:val="006F03A4"/>
    <w:rsid w:val="006F04CC"/>
    <w:rsid w:val="006F0B23"/>
    <w:rsid w:val="006F1630"/>
    <w:rsid w:val="006F1913"/>
    <w:rsid w:val="006F1E43"/>
    <w:rsid w:val="006F2BF2"/>
    <w:rsid w:val="006F2F67"/>
    <w:rsid w:val="006F3519"/>
    <w:rsid w:val="006F447A"/>
    <w:rsid w:val="006F5093"/>
    <w:rsid w:val="006F5FF8"/>
    <w:rsid w:val="006F6E31"/>
    <w:rsid w:val="006F708F"/>
    <w:rsid w:val="006F7352"/>
    <w:rsid w:val="006F73BF"/>
    <w:rsid w:val="006F7466"/>
    <w:rsid w:val="006F74CB"/>
    <w:rsid w:val="006F7737"/>
    <w:rsid w:val="00700667"/>
    <w:rsid w:val="00701886"/>
    <w:rsid w:val="00702373"/>
    <w:rsid w:val="007032E6"/>
    <w:rsid w:val="00703A66"/>
    <w:rsid w:val="007046B9"/>
    <w:rsid w:val="00705946"/>
    <w:rsid w:val="00705BC6"/>
    <w:rsid w:val="0070612C"/>
    <w:rsid w:val="00706925"/>
    <w:rsid w:val="00707337"/>
    <w:rsid w:val="00707A06"/>
    <w:rsid w:val="00712B92"/>
    <w:rsid w:val="007139B2"/>
    <w:rsid w:val="00714080"/>
    <w:rsid w:val="00714EF5"/>
    <w:rsid w:val="0071514A"/>
    <w:rsid w:val="00715727"/>
    <w:rsid w:val="00716C83"/>
    <w:rsid w:val="00720BB0"/>
    <w:rsid w:val="00721B8A"/>
    <w:rsid w:val="0072326A"/>
    <w:rsid w:val="00723720"/>
    <w:rsid w:val="00723DD1"/>
    <w:rsid w:val="00724433"/>
    <w:rsid w:val="007254EC"/>
    <w:rsid w:val="0072556F"/>
    <w:rsid w:val="007255FE"/>
    <w:rsid w:val="007302B4"/>
    <w:rsid w:val="00731836"/>
    <w:rsid w:val="00735B3F"/>
    <w:rsid w:val="00736E7B"/>
    <w:rsid w:val="0073778A"/>
    <w:rsid w:val="00737AD9"/>
    <w:rsid w:val="00740AAF"/>
    <w:rsid w:val="00740B8E"/>
    <w:rsid w:val="007421AE"/>
    <w:rsid w:val="00743889"/>
    <w:rsid w:val="00743894"/>
    <w:rsid w:val="0074542A"/>
    <w:rsid w:val="007455B6"/>
    <w:rsid w:val="00745C8F"/>
    <w:rsid w:val="00746513"/>
    <w:rsid w:val="00746C4B"/>
    <w:rsid w:val="00746CFE"/>
    <w:rsid w:val="007504C5"/>
    <w:rsid w:val="007509BE"/>
    <w:rsid w:val="00750EA1"/>
    <w:rsid w:val="007531FA"/>
    <w:rsid w:val="007533D3"/>
    <w:rsid w:val="00753F53"/>
    <w:rsid w:val="007563B2"/>
    <w:rsid w:val="0075712E"/>
    <w:rsid w:val="00761A1C"/>
    <w:rsid w:val="00762F44"/>
    <w:rsid w:val="00763652"/>
    <w:rsid w:val="007641BF"/>
    <w:rsid w:val="0076429C"/>
    <w:rsid w:val="0076459F"/>
    <w:rsid w:val="007647EC"/>
    <w:rsid w:val="0076579B"/>
    <w:rsid w:val="0076753F"/>
    <w:rsid w:val="00767E6D"/>
    <w:rsid w:val="00770379"/>
    <w:rsid w:val="00771214"/>
    <w:rsid w:val="00771A45"/>
    <w:rsid w:val="00771C42"/>
    <w:rsid w:val="00772BE0"/>
    <w:rsid w:val="00772E1F"/>
    <w:rsid w:val="00773C8B"/>
    <w:rsid w:val="00774D8A"/>
    <w:rsid w:val="00775472"/>
    <w:rsid w:val="00775AA4"/>
    <w:rsid w:val="00776847"/>
    <w:rsid w:val="007774D8"/>
    <w:rsid w:val="0077759A"/>
    <w:rsid w:val="007775D7"/>
    <w:rsid w:val="007823BC"/>
    <w:rsid w:val="0078365B"/>
    <w:rsid w:val="00784F65"/>
    <w:rsid w:val="00785FFD"/>
    <w:rsid w:val="00787446"/>
    <w:rsid w:val="007874D7"/>
    <w:rsid w:val="00791260"/>
    <w:rsid w:val="00791AD3"/>
    <w:rsid w:val="00792021"/>
    <w:rsid w:val="00792513"/>
    <w:rsid w:val="007925D2"/>
    <w:rsid w:val="007936EB"/>
    <w:rsid w:val="007941AD"/>
    <w:rsid w:val="00794E0F"/>
    <w:rsid w:val="007953FC"/>
    <w:rsid w:val="007969AC"/>
    <w:rsid w:val="007A058A"/>
    <w:rsid w:val="007A31F7"/>
    <w:rsid w:val="007A366A"/>
    <w:rsid w:val="007A56A2"/>
    <w:rsid w:val="007A5701"/>
    <w:rsid w:val="007A7B93"/>
    <w:rsid w:val="007B09EC"/>
    <w:rsid w:val="007B0F74"/>
    <w:rsid w:val="007B13BB"/>
    <w:rsid w:val="007B1723"/>
    <w:rsid w:val="007B4A0C"/>
    <w:rsid w:val="007B5197"/>
    <w:rsid w:val="007B6BA3"/>
    <w:rsid w:val="007B6E1E"/>
    <w:rsid w:val="007B79E8"/>
    <w:rsid w:val="007C1770"/>
    <w:rsid w:val="007C24C8"/>
    <w:rsid w:val="007C2994"/>
    <w:rsid w:val="007C33DC"/>
    <w:rsid w:val="007C456E"/>
    <w:rsid w:val="007C494C"/>
    <w:rsid w:val="007C69CF"/>
    <w:rsid w:val="007C7439"/>
    <w:rsid w:val="007C79D6"/>
    <w:rsid w:val="007D08EE"/>
    <w:rsid w:val="007D0F37"/>
    <w:rsid w:val="007D3BD0"/>
    <w:rsid w:val="007D71F5"/>
    <w:rsid w:val="007D753C"/>
    <w:rsid w:val="007D7BBD"/>
    <w:rsid w:val="007E0E12"/>
    <w:rsid w:val="007E0F6B"/>
    <w:rsid w:val="007E1571"/>
    <w:rsid w:val="007E2435"/>
    <w:rsid w:val="007E324F"/>
    <w:rsid w:val="007E32F9"/>
    <w:rsid w:val="007E3302"/>
    <w:rsid w:val="007E38FC"/>
    <w:rsid w:val="007E4AD6"/>
    <w:rsid w:val="007E4E1A"/>
    <w:rsid w:val="007E5E84"/>
    <w:rsid w:val="007E6EB7"/>
    <w:rsid w:val="007E75E5"/>
    <w:rsid w:val="007E7A29"/>
    <w:rsid w:val="007E7B08"/>
    <w:rsid w:val="007F146E"/>
    <w:rsid w:val="007F1678"/>
    <w:rsid w:val="007F202B"/>
    <w:rsid w:val="007F271E"/>
    <w:rsid w:val="007F366F"/>
    <w:rsid w:val="007F532E"/>
    <w:rsid w:val="007F605E"/>
    <w:rsid w:val="007F7500"/>
    <w:rsid w:val="007F7C3F"/>
    <w:rsid w:val="00800921"/>
    <w:rsid w:val="008009E6"/>
    <w:rsid w:val="00800D5F"/>
    <w:rsid w:val="008014D9"/>
    <w:rsid w:val="00801F59"/>
    <w:rsid w:val="0080244B"/>
    <w:rsid w:val="008063C7"/>
    <w:rsid w:val="008065E5"/>
    <w:rsid w:val="00807442"/>
    <w:rsid w:val="00811594"/>
    <w:rsid w:val="008117ED"/>
    <w:rsid w:val="0081187D"/>
    <w:rsid w:val="0081198D"/>
    <w:rsid w:val="00811A07"/>
    <w:rsid w:val="00811EC7"/>
    <w:rsid w:val="008137C2"/>
    <w:rsid w:val="008140FF"/>
    <w:rsid w:val="00814A49"/>
    <w:rsid w:val="0081516A"/>
    <w:rsid w:val="00815844"/>
    <w:rsid w:val="008158D1"/>
    <w:rsid w:val="00815A63"/>
    <w:rsid w:val="008160F6"/>
    <w:rsid w:val="008162C3"/>
    <w:rsid w:val="0082016C"/>
    <w:rsid w:val="00820405"/>
    <w:rsid w:val="0082122F"/>
    <w:rsid w:val="00823CFD"/>
    <w:rsid w:val="00824043"/>
    <w:rsid w:val="00824105"/>
    <w:rsid w:val="0082468C"/>
    <w:rsid w:val="0082545B"/>
    <w:rsid w:val="00826B57"/>
    <w:rsid w:val="00826C44"/>
    <w:rsid w:val="00827160"/>
    <w:rsid w:val="00827E71"/>
    <w:rsid w:val="008304F8"/>
    <w:rsid w:val="00831DC4"/>
    <w:rsid w:val="008329CF"/>
    <w:rsid w:val="00832AD7"/>
    <w:rsid w:val="00832E4E"/>
    <w:rsid w:val="008331AD"/>
    <w:rsid w:val="00834112"/>
    <w:rsid w:val="00834B50"/>
    <w:rsid w:val="00834D86"/>
    <w:rsid w:val="00834F68"/>
    <w:rsid w:val="00835EF7"/>
    <w:rsid w:val="008400DC"/>
    <w:rsid w:val="00842637"/>
    <w:rsid w:val="00842B00"/>
    <w:rsid w:val="00842B1A"/>
    <w:rsid w:val="0084431A"/>
    <w:rsid w:val="0084641E"/>
    <w:rsid w:val="00846A17"/>
    <w:rsid w:val="0084744E"/>
    <w:rsid w:val="0085073C"/>
    <w:rsid w:val="00851F7C"/>
    <w:rsid w:val="0085275F"/>
    <w:rsid w:val="008528AC"/>
    <w:rsid w:val="008530EE"/>
    <w:rsid w:val="00853CC7"/>
    <w:rsid w:val="00853E9C"/>
    <w:rsid w:val="0085585A"/>
    <w:rsid w:val="00855E30"/>
    <w:rsid w:val="00856CD1"/>
    <w:rsid w:val="00857C82"/>
    <w:rsid w:val="0086106B"/>
    <w:rsid w:val="00861B21"/>
    <w:rsid w:val="00863A46"/>
    <w:rsid w:val="00863EDB"/>
    <w:rsid w:val="00865ED9"/>
    <w:rsid w:val="00865FA9"/>
    <w:rsid w:val="00866182"/>
    <w:rsid w:val="00867905"/>
    <w:rsid w:val="00867EE9"/>
    <w:rsid w:val="00871BD7"/>
    <w:rsid w:val="00872E1E"/>
    <w:rsid w:val="00872EC8"/>
    <w:rsid w:val="00873312"/>
    <w:rsid w:val="00874679"/>
    <w:rsid w:val="00875BEA"/>
    <w:rsid w:val="00876100"/>
    <w:rsid w:val="00876321"/>
    <w:rsid w:val="0087720A"/>
    <w:rsid w:val="00877FE0"/>
    <w:rsid w:val="008801AC"/>
    <w:rsid w:val="0088036F"/>
    <w:rsid w:val="008809BF"/>
    <w:rsid w:val="00880C7A"/>
    <w:rsid w:val="00881890"/>
    <w:rsid w:val="00881CA3"/>
    <w:rsid w:val="00881EBE"/>
    <w:rsid w:val="00881FBF"/>
    <w:rsid w:val="00882B9A"/>
    <w:rsid w:val="00883739"/>
    <w:rsid w:val="00883FBC"/>
    <w:rsid w:val="00885205"/>
    <w:rsid w:val="0088565E"/>
    <w:rsid w:val="00886180"/>
    <w:rsid w:val="00886DE9"/>
    <w:rsid w:val="00887985"/>
    <w:rsid w:val="00887BAB"/>
    <w:rsid w:val="008901A0"/>
    <w:rsid w:val="00892853"/>
    <w:rsid w:val="00892906"/>
    <w:rsid w:val="00893BD3"/>
    <w:rsid w:val="0089570D"/>
    <w:rsid w:val="008963C0"/>
    <w:rsid w:val="00896877"/>
    <w:rsid w:val="00896FF9"/>
    <w:rsid w:val="008A106B"/>
    <w:rsid w:val="008A18CE"/>
    <w:rsid w:val="008A20B6"/>
    <w:rsid w:val="008A24C0"/>
    <w:rsid w:val="008A2A89"/>
    <w:rsid w:val="008A35A8"/>
    <w:rsid w:val="008A5696"/>
    <w:rsid w:val="008A5A56"/>
    <w:rsid w:val="008A6AA8"/>
    <w:rsid w:val="008A6F8C"/>
    <w:rsid w:val="008A75B4"/>
    <w:rsid w:val="008A7AD8"/>
    <w:rsid w:val="008B01A5"/>
    <w:rsid w:val="008B0756"/>
    <w:rsid w:val="008B0F89"/>
    <w:rsid w:val="008B1500"/>
    <w:rsid w:val="008B294E"/>
    <w:rsid w:val="008B297B"/>
    <w:rsid w:val="008B2A0A"/>
    <w:rsid w:val="008B2E25"/>
    <w:rsid w:val="008B2E81"/>
    <w:rsid w:val="008B31D8"/>
    <w:rsid w:val="008B3371"/>
    <w:rsid w:val="008B41C7"/>
    <w:rsid w:val="008B4ECC"/>
    <w:rsid w:val="008B4EDC"/>
    <w:rsid w:val="008B4F2E"/>
    <w:rsid w:val="008B5DD5"/>
    <w:rsid w:val="008B6067"/>
    <w:rsid w:val="008B6449"/>
    <w:rsid w:val="008B7463"/>
    <w:rsid w:val="008B749C"/>
    <w:rsid w:val="008B7BD0"/>
    <w:rsid w:val="008C0A01"/>
    <w:rsid w:val="008C23FC"/>
    <w:rsid w:val="008C2B07"/>
    <w:rsid w:val="008C301D"/>
    <w:rsid w:val="008C3EEE"/>
    <w:rsid w:val="008C4071"/>
    <w:rsid w:val="008C635C"/>
    <w:rsid w:val="008C7430"/>
    <w:rsid w:val="008C770A"/>
    <w:rsid w:val="008D0445"/>
    <w:rsid w:val="008D25EF"/>
    <w:rsid w:val="008D2784"/>
    <w:rsid w:val="008D27EB"/>
    <w:rsid w:val="008D297A"/>
    <w:rsid w:val="008D2A64"/>
    <w:rsid w:val="008D2A81"/>
    <w:rsid w:val="008D33B8"/>
    <w:rsid w:val="008D7608"/>
    <w:rsid w:val="008D7C2C"/>
    <w:rsid w:val="008E2D5C"/>
    <w:rsid w:val="008E4114"/>
    <w:rsid w:val="008E44E2"/>
    <w:rsid w:val="008E5848"/>
    <w:rsid w:val="008E707F"/>
    <w:rsid w:val="008F100C"/>
    <w:rsid w:val="008F1514"/>
    <w:rsid w:val="008F1E1C"/>
    <w:rsid w:val="008F2345"/>
    <w:rsid w:val="008F270C"/>
    <w:rsid w:val="008F3B88"/>
    <w:rsid w:val="008F3FE3"/>
    <w:rsid w:val="008F4A45"/>
    <w:rsid w:val="008F54B2"/>
    <w:rsid w:val="008F59D8"/>
    <w:rsid w:val="008F5C9F"/>
    <w:rsid w:val="008F639D"/>
    <w:rsid w:val="008F6B20"/>
    <w:rsid w:val="008F6DB8"/>
    <w:rsid w:val="008F7400"/>
    <w:rsid w:val="008F7C9B"/>
    <w:rsid w:val="00901548"/>
    <w:rsid w:val="00901E8B"/>
    <w:rsid w:val="00902169"/>
    <w:rsid w:val="009022FB"/>
    <w:rsid w:val="00905768"/>
    <w:rsid w:val="009057AE"/>
    <w:rsid w:val="00905F5E"/>
    <w:rsid w:val="009066CB"/>
    <w:rsid w:val="00906841"/>
    <w:rsid w:val="00906F97"/>
    <w:rsid w:val="00911358"/>
    <w:rsid w:val="00911EAF"/>
    <w:rsid w:val="0091276A"/>
    <w:rsid w:val="00912B85"/>
    <w:rsid w:val="00914D0C"/>
    <w:rsid w:val="00914F10"/>
    <w:rsid w:val="009150DE"/>
    <w:rsid w:val="009166DB"/>
    <w:rsid w:val="00916D89"/>
    <w:rsid w:val="0091771D"/>
    <w:rsid w:val="009204CD"/>
    <w:rsid w:val="00920BED"/>
    <w:rsid w:val="00920FD1"/>
    <w:rsid w:val="00921098"/>
    <w:rsid w:val="00921224"/>
    <w:rsid w:val="00921841"/>
    <w:rsid w:val="0092249A"/>
    <w:rsid w:val="0092262D"/>
    <w:rsid w:val="00923457"/>
    <w:rsid w:val="00923533"/>
    <w:rsid w:val="00925187"/>
    <w:rsid w:val="009255A6"/>
    <w:rsid w:val="00925FB6"/>
    <w:rsid w:val="009313E5"/>
    <w:rsid w:val="009323E9"/>
    <w:rsid w:val="00934015"/>
    <w:rsid w:val="0093524C"/>
    <w:rsid w:val="009377D5"/>
    <w:rsid w:val="00941D6A"/>
    <w:rsid w:val="00942685"/>
    <w:rsid w:val="009449E0"/>
    <w:rsid w:val="00945589"/>
    <w:rsid w:val="0094573C"/>
    <w:rsid w:val="00945892"/>
    <w:rsid w:val="00945FD4"/>
    <w:rsid w:val="00947665"/>
    <w:rsid w:val="00947E0B"/>
    <w:rsid w:val="00950386"/>
    <w:rsid w:val="009513F9"/>
    <w:rsid w:val="00951561"/>
    <w:rsid w:val="009524AB"/>
    <w:rsid w:val="00953489"/>
    <w:rsid w:val="00953C1D"/>
    <w:rsid w:val="00954CBD"/>
    <w:rsid w:val="00954FD0"/>
    <w:rsid w:val="00955558"/>
    <w:rsid w:val="00955B28"/>
    <w:rsid w:val="009563E2"/>
    <w:rsid w:val="009569E0"/>
    <w:rsid w:val="0095759E"/>
    <w:rsid w:val="00957C63"/>
    <w:rsid w:val="009602D7"/>
    <w:rsid w:val="00960C23"/>
    <w:rsid w:val="00961FE5"/>
    <w:rsid w:val="00963E2D"/>
    <w:rsid w:val="00963EF6"/>
    <w:rsid w:val="00965838"/>
    <w:rsid w:val="00965EFB"/>
    <w:rsid w:val="00965F83"/>
    <w:rsid w:val="00966C29"/>
    <w:rsid w:val="00967356"/>
    <w:rsid w:val="0096772A"/>
    <w:rsid w:val="00967764"/>
    <w:rsid w:val="00971528"/>
    <w:rsid w:val="00972D84"/>
    <w:rsid w:val="00972DE1"/>
    <w:rsid w:val="009737BB"/>
    <w:rsid w:val="0097400C"/>
    <w:rsid w:val="00974C31"/>
    <w:rsid w:val="0097534E"/>
    <w:rsid w:val="00977206"/>
    <w:rsid w:val="00977346"/>
    <w:rsid w:val="00980172"/>
    <w:rsid w:val="009802FF"/>
    <w:rsid w:val="0098093D"/>
    <w:rsid w:val="00980CB5"/>
    <w:rsid w:val="00981A36"/>
    <w:rsid w:val="00981B44"/>
    <w:rsid w:val="00981B50"/>
    <w:rsid w:val="009821D6"/>
    <w:rsid w:val="009822F6"/>
    <w:rsid w:val="00982785"/>
    <w:rsid w:val="009858A8"/>
    <w:rsid w:val="009860AB"/>
    <w:rsid w:val="009866A3"/>
    <w:rsid w:val="0098678C"/>
    <w:rsid w:val="00986825"/>
    <w:rsid w:val="00986B4D"/>
    <w:rsid w:val="009870B9"/>
    <w:rsid w:val="00987B4F"/>
    <w:rsid w:val="00990259"/>
    <w:rsid w:val="00990866"/>
    <w:rsid w:val="00991094"/>
    <w:rsid w:val="00991749"/>
    <w:rsid w:val="009923CF"/>
    <w:rsid w:val="009925FC"/>
    <w:rsid w:val="009928D2"/>
    <w:rsid w:val="00992A51"/>
    <w:rsid w:val="009942F4"/>
    <w:rsid w:val="00994BE5"/>
    <w:rsid w:val="00996E16"/>
    <w:rsid w:val="009970C5"/>
    <w:rsid w:val="00997300"/>
    <w:rsid w:val="009A0FDE"/>
    <w:rsid w:val="009A1491"/>
    <w:rsid w:val="009A3D6E"/>
    <w:rsid w:val="009A531C"/>
    <w:rsid w:val="009A536A"/>
    <w:rsid w:val="009A74C4"/>
    <w:rsid w:val="009A7722"/>
    <w:rsid w:val="009A7BAC"/>
    <w:rsid w:val="009B0056"/>
    <w:rsid w:val="009B09CC"/>
    <w:rsid w:val="009B0E3C"/>
    <w:rsid w:val="009B13F7"/>
    <w:rsid w:val="009B500B"/>
    <w:rsid w:val="009B560D"/>
    <w:rsid w:val="009B58B8"/>
    <w:rsid w:val="009B5A00"/>
    <w:rsid w:val="009B5F05"/>
    <w:rsid w:val="009C07D2"/>
    <w:rsid w:val="009C1856"/>
    <w:rsid w:val="009C1ABF"/>
    <w:rsid w:val="009C3BF7"/>
    <w:rsid w:val="009C4A78"/>
    <w:rsid w:val="009C56A5"/>
    <w:rsid w:val="009C70DD"/>
    <w:rsid w:val="009C785A"/>
    <w:rsid w:val="009C78AC"/>
    <w:rsid w:val="009D0C40"/>
    <w:rsid w:val="009D3181"/>
    <w:rsid w:val="009D4503"/>
    <w:rsid w:val="009D5828"/>
    <w:rsid w:val="009D604A"/>
    <w:rsid w:val="009D658A"/>
    <w:rsid w:val="009D72F6"/>
    <w:rsid w:val="009D73A6"/>
    <w:rsid w:val="009E0C53"/>
    <w:rsid w:val="009E1B35"/>
    <w:rsid w:val="009E1C84"/>
    <w:rsid w:val="009E4E53"/>
    <w:rsid w:val="009E55FD"/>
    <w:rsid w:val="009E5C17"/>
    <w:rsid w:val="009E7A36"/>
    <w:rsid w:val="009E7D55"/>
    <w:rsid w:val="009F21D7"/>
    <w:rsid w:val="009F2914"/>
    <w:rsid w:val="009F3605"/>
    <w:rsid w:val="009F5E37"/>
    <w:rsid w:val="009F7D86"/>
    <w:rsid w:val="00A01016"/>
    <w:rsid w:val="00A019AC"/>
    <w:rsid w:val="00A02F7D"/>
    <w:rsid w:val="00A03A12"/>
    <w:rsid w:val="00A03EBB"/>
    <w:rsid w:val="00A04722"/>
    <w:rsid w:val="00A06763"/>
    <w:rsid w:val="00A06BBA"/>
    <w:rsid w:val="00A07248"/>
    <w:rsid w:val="00A074DB"/>
    <w:rsid w:val="00A103D3"/>
    <w:rsid w:val="00A103FB"/>
    <w:rsid w:val="00A15D62"/>
    <w:rsid w:val="00A1746D"/>
    <w:rsid w:val="00A208E8"/>
    <w:rsid w:val="00A2156D"/>
    <w:rsid w:val="00A22518"/>
    <w:rsid w:val="00A22839"/>
    <w:rsid w:val="00A22D78"/>
    <w:rsid w:val="00A22D7C"/>
    <w:rsid w:val="00A246CA"/>
    <w:rsid w:val="00A25E98"/>
    <w:rsid w:val="00A25F41"/>
    <w:rsid w:val="00A26D8E"/>
    <w:rsid w:val="00A2704E"/>
    <w:rsid w:val="00A27317"/>
    <w:rsid w:val="00A2734D"/>
    <w:rsid w:val="00A31051"/>
    <w:rsid w:val="00A324F7"/>
    <w:rsid w:val="00A32931"/>
    <w:rsid w:val="00A329B2"/>
    <w:rsid w:val="00A33490"/>
    <w:rsid w:val="00A3384C"/>
    <w:rsid w:val="00A349E5"/>
    <w:rsid w:val="00A34ADA"/>
    <w:rsid w:val="00A35AB5"/>
    <w:rsid w:val="00A36FB6"/>
    <w:rsid w:val="00A36FFC"/>
    <w:rsid w:val="00A37664"/>
    <w:rsid w:val="00A413CC"/>
    <w:rsid w:val="00A424EA"/>
    <w:rsid w:val="00A43128"/>
    <w:rsid w:val="00A433FC"/>
    <w:rsid w:val="00A447C6"/>
    <w:rsid w:val="00A452EB"/>
    <w:rsid w:val="00A4655B"/>
    <w:rsid w:val="00A517D7"/>
    <w:rsid w:val="00A51F5F"/>
    <w:rsid w:val="00A541DE"/>
    <w:rsid w:val="00A54379"/>
    <w:rsid w:val="00A556FC"/>
    <w:rsid w:val="00A55BBF"/>
    <w:rsid w:val="00A56EC4"/>
    <w:rsid w:val="00A62AA3"/>
    <w:rsid w:val="00A638A3"/>
    <w:rsid w:val="00A6548F"/>
    <w:rsid w:val="00A65F5F"/>
    <w:rsid w:val="00A667F3"/>
    <w:rsid w:val="00A671E7"/>
    <w:rsid w:val="00A70331"/>
    <w:rsid w:val="00A70BB0"/>
    <w:rsid w:val="00A70CEA"/>
    <w:rsid w:val="00A71141"/>
    <w:rsid w:val="00A72481"/>
    <w:rsid w:val="00A72DE2"/>
    <w:rsid w:val="00A76A0E"/>
    <w:rsid w:val="00A76DE6"/>
    <w:rsid w:val="00A81B8F"/>
    <w:rsid w:val="00A8248D"/>
    <w:rsid w:val="00A83299"/>
    <w:rsid w:val="00A832DE"/>
    <w:rsid w:val="00A83AE8"/>
    <w:rsid w:val="00A923FB"/>
    <w:rsid w:val="00A94A5D"/>
    <w:rsid w:val="00A94DAD"/>
    <w:rsid w:val="00A954AA"/>
    <w:rsid w:val="00A95A21"/>
    <w:rsid w:val="00A95EBE"/>
    <w:rsid w:val="00A9641F"/>
    <w:rsid w:val="00A96628"/>
    <w:rsid w:val="00A97EA5"/>
    <w:rsid w:val="00AA1ECB"/>
    <w:rsid w:val="00AA1F61"/>
    <w:rsid w:val="00AA2D60"/>
    <w:rsid w:val="00AA30D4"/>
    <w:rsid w:val="00AA72C1"/>
    <w:rsid w:val="00AA7607"/>
    <w:rsid w:val="00AA79CA"/>
    <w:rsid w:val="00AA7C61"/>
    <w:rsid w:val="00AB09EE"/>
    <w:rsid w:val="00AB211A"/>
    <w:rsid w:val="00AB2708"/>
    <w:rsid w:val="00AB2E36"/>
    <w:rsid w:val="00AB2EA9"/>
    <w:rsid w:val="00AB5BDF"/>
    <w:rsid w:val="00AB6027"/>
    <w:rsid w:val="00AC04FF"/>
    <w:rsid w:val="00AC1EFE"/>
    <w:rsid w:val="00AC2FFE"/>
    <w:rsid w:val="00AC5480"/>
    <w:rsid w:val="00AC601A"/>
    <w:rsid w:val="00AD000F"/>
    <w:rsid w:val="00AD04CC"/>
    <w:rsid w:val="00AD0691"/>
    <w:rsid w:val="00AD097F"/>
    <w:rsid w:val="00AD0B53"/>
    <w:rsid w:val="00AD1672"/>
    <w:rsid w:val="00AD2435"/>
    <w:rsid w:val="00AD2C4C"/>
    <w:rsid w:val="00AD3AC5"/>
    <w:rsid w:val="00AD43C1"/>
    <w:rsid w:val="00AD4508"/>
    <w:rsid w:val="00AD5536"/>
    <w:rsid w:val="00AD62E3"/>
    <w:rsid w:val="00AD6B10"/>
    <w:rsid w:val="00AD74B0"/>
    <w:rsid w:val="00AD7EA3"/>
    <w:rsid w:val="00AE0908"/>
    <w:rsid w:val="00AE0C80"/>
    <w:rsid w:val="00AE103C"/>
    <w:rsid w:val="00AE27A5"/>
    <w:rsid w:val="00AE29B7"/>
    <w:rsid w:val="00AE3564"/>
    <w:rsid w:val="00AE46E7"/>
    <w:rsid w:val="00AE59C8"/>
    <w:rsid w:val="00AE74CA"/>
    <w:rsid w:val="00AE7E58"/>
    <w:rsid w:val="00AF0A81"/>
    <w:rsid w:val="00AF181C"/>
    <w:rsid w:val="00AF1946"/>
    <w:rsid w:val="00AF2351"/>
    <w:rsid w:val="00AF25E8"/>
    <w:rsid w:val="00AF2CD2"/>
    <w:rsid w:val="00AF31D0"/>
    <w:rsid w:val="00AF466A"/>
    <w:rsid w:val="00AF4FE6"/>
    <w:rsid w:val="00AF54EF"/>
    <w:rsid w:val="00AF5692"/>
    <w:rsid w:val="00AF6123"/>
    <w:rsid w:val="00AF6358"/>
    <w:rsid w:val="00AF6AD5"/>
    <w:rsid w:val="00AF7880"/>
    <w:rsid w:val="00AF79AF"/>
    <w:rsid w:val="00B00531"/>
    <w:rsid w:val="00B00B1E"/>
    <w:rsid w:val="00B0119F"/>
    <w:rsid w:val="00B01D67"/>
    <w:rsid w:val="00B0339E"/>
    <w:rsid w:val="00B03767"/>
    <w:rsid w:val="00B06DFB"/>
    <w:rsid w:val="00B0795A"/>
    <w:rsid w:val="00B07993"/>
    <w:rsid w:val="00B07E06"/>
    <w:rsid w:val="00B10DA7"/>
    <w:rsid w:val="00B128AA"/>
    <w:rsid w:val="00B13FB0"/>
    <w:rsid w:val="00B1431A"/>
    <w:rsid w:val="00B1437B"/>
    <w:rsid w:val="00B20309"/>
    <w:rsid w:val="00B2061D"/>
    <w:rsid w:val="00B209D2"/>
    <w:rsid w:val="00B21E57"/>
    <w:rsid w:val="00B21E6A"/>
    <w:rsid w:val="00B2316B"/>
    <w:rsid w:val="00B259BD"/>
    <w:rsid w:val="00B2618F"/>
    <w:rsid w:val="00B27E3B"/>
    <w:rsid w:val="00B302D5"/>
    <w:rsid w:val="00B305F4"/>
    <w:rsid w:val="00B30DDC"/>
    <w:rsid w:val="00B313AB"/>
    <w:rsid w:val="00B32776"/>
    <w:rsid w:val="00B3281A"/>
    <w:rsid w:val="00B33772"/>
    <w:rsid w:val="00B34A60"/>
    <w:rsid w:val="00B363A5"/>
    <w:rsid w:val="00B41144"/>
    <w:rsid w:val="00B42334"/>
    <w:rsid w:val="00B44AD6"/>
    <w:rsid w:val="00B458F6"/>
    <w:rsid w:val="00B46014"/>
    <w:rsid w:val="00B463A4"/>
    <w:rsid w:val="00B5044D"/>
    <w:rsid w:val="00B520C7"/>
    <w:rsid w:val="00B520F3"/>
    <w:rsid w:val="00B52814"/>
    <w:rsid w:val="00B5313F"/>
    <w:rsid w:val="00B54D04"/>
    <w:rsid w:val="00B55B9D"/>
    <w:rsid w:val="00B55C4C"/>
    <w:rsid w:val="00B5641A"/>
    <w:rsid w:val="00B5661D"/>
    <w:rsid w:val="00B566C5"/>
    <w:rsid w:val="00B57CB6"/>
    <w:rsid w:val="00B60F1D"/>
    <w:rsid w:val="00B6196E"/>
    <w:rsid w:val="00B61F9E"/>
    <w:rsid w:val="00B635B7"/>
    <w:rsid w:val="00B6390A"/>
    <w:rsid w:val="00B6600D"/>
    <w:rsid w:val="00B66D34"/>
    <w:rsid w:val="00B66F15"/>
    <w:rsid w:val="00B67549"/>
    <w:rsid w:val="00B70041"/>
    <w:rsid w:val="00B71947"/>
    <w:rsid w:val="00B725B8"/>
    <w:rsid w:val="00B73D7C"/>
    <w:rsid w:val="00B7401E"/>
    <w:rsid w:val="00B74CF9"/>
    <w:rsid w:val="00B7585A"/>
    <w:rsid w:val="00B76152"/>
    <w:rsid w:val="00B76529"/>
    <w:rsid w:val="00B7659A"/>
    <w:rsid w:val="00B76EEA"/>
    <w:rsid w:val="00B821AF"/>
    <w:rsid w:val="00B82496"/>
    <w:rsid w:val="00B82B8D"/>
    <w:rsid w:val="00B83DDB"/>
    <w:rsid w:val="00B84DD5"/>
    <w:rsid w:val="00B85C7E"/>
    <w:rsid w:val="00B8676E"/>
    <w:rsid w:val="00B87015"/>
    <w:rsid w:val="00B87878"/>
    <w:rsid w:val="00B87AB3"/>
    <w:rsid w:val="00B87DB8"/>
    <w:rsid w:val="00B91B6E"/>
    <w:rsid w:val="00B92992"/>
    <w:rsid w:val="00B93988"/>
    <w:rsid w:val="00B93DE8"/>
    <w:rsid w:val="00B94AD4"/>
    <w:rsid w:val="00B94D56"/>
    <w:rsid w:val="00B951FA"/>
    <w:rsid w:val="00B954A5"/>
    <w:rsid w:val="00B9573D"/>
    <w:rsid w:val="00B95B98"/>
    <w:rsid w:val="00B95C78"/>
    <w:rsid w:val="00B95EAD"/>
    <w:rsid w:val="00BA13BD"/>
    <w:rsid w:val="00BA2645"/>
    <w:rsid w:val="00BA292F"/>
    <w:rsid w:val="00BA4DCF"/>
    <w:rsid w:val="00BA5CCD"/>
    <w:rsid w:val="00BA60B2"/>
    <w:rsid w:val="00BA615C"/>
    <w:rsid w:val="00BA6234"/>
    <w:rsid w:val="00BA710F"/>
    <w:rsid w:val="00BA78FC"/>
    <w:rsid w:val="00BB110B"/>
    <w:rsid w:val="00BB1246"/>
    <w:rsid w:val="00BB2927"/>
    <w:rsid w:val="00BB370E"/>
    <w:rsid w:val="00BB3EA7"/>
    <w:rsid w:val="00BB4A6A"/>
    <w:rsid w:val="00BB716A"/>
    <w:rsid w:val="00BB7242"/>
    <w:rsid w:val="00BB76D7"/>
    <w:rsid w:val="00BB7D2D"/>
    <w:rsid w:val="00BB7D57"/>
    <w:rsid w:val="00BC0B5A"/>
    <w:rsid w:val="00BC0E4C"/>
    <w:rsid w:val="00BC1CE5"/>
    <w:rsid w:val="00BC1EB3"/>
    <w:rsid w:val="00BC2032"/>
    <w:rsid w:val="00BC211C"/>
    <w:rsid w:val="00BC2270"/>
    <w:rsid w:val="00BC31B4"/>
    <w:rsid w:val="00BC3AC2"/>
    <w:rsid w:val="00BC5558"/>
    <w:rsid w:val="00BC61E5"/>
    <w:rsid w:val="00BC6612"/>
    <w:rsid w:val="00BC68EB"/>
    <w:rsid w:val="00BC706F"/>
    <w:rsid w:val="00BC7ED4"/>
    <w:rsid w:val="00BD0C2B"/>
    <w:rsid w:val="00BD0DA2"/>
    <w:rsid w:val="00BD11B1"/>
    <w:rsid w:val="00BD1345"/>
    <w:rsid w:val="00BD2C60"/>
    <w:rsid w:val="00BD3E2D"/>
    <w:rsid w:val="00BD4959"/>
    <w:rsid w:val="00BD4F56"/>
    <w:rsid w:val="00BD5618"/>
    <w:rsid w:val="00BD5A83"/>
    <w:rsid w:val="00BD5F4F"/>
    <w:rsid w:val="00BD6C67"/>
    <w:rsid w:val="00BD7E0F"/>
    <w:rsid w:val="00BE068B"/>
    <w:rsid w:val="00BE0E0B"/>
    <w:rsid w:val="00BE1743"/>
    <w:rsid w:val="00BE26D9"/>
    <w:rsid w:val="00BE39E3"/>
    <w:rsid w:val="00BE4963"/>
    <w:rsid w:val="00BE555D"/>
    <w:rsid w:val="00BE6434"/>
    <w:rsid w:val="00BF06E1"/>
    <w:rsid w:val="00BF1067"/>
    <w:rsid w:val="00BF3618"/>
    <w:rsid w:val="00BF382A"/>
    <w:rsid w:val="00BF3EF5"/>
    <w:rsid w:val="00BF5701"/>
    <w:rsid w:val="00BF6975"/>
    <w:rsid w:val="00BF6CB7"/>
    <w:rsid w:val="00BF7BD2"/>
    <w:rsid w:val="00C013E8"/>
    <w:rsid w:val="00C01F9E"/>
    <w:rsid w:val="00C03192"/>
    <w:rsid w:val="00C044AD"/>
    <w:rsid w:val="00C049B1"/>
    <w:rsid w:val="00C04A73"/>
    <w:rsid w:val="00C05D5D"/>
    <w:rsid w:val="00C10921"/>
    <w:rsid w:val="00C10FE9"/>
    <w:rsid w:val="00C118D0"/>
    <w:rsid w:val="00C11C48"/>
    <w:rsid w:val="00C11E01"/>
    <w:rsid w:val="00C12374"/>
    <w:rsid w:val="00C1256C"/>
    <w:rsid w:val="00C14471"/>
    <w:rsid w:val="00C14494"/>
    <w:rsid w:val="00C15160"/>
    <w:rsid w:val="00C15EC9"/>
    <w:rsid w:val="00C16146"/>
    <w:rsid w:val="00C16F0F"/>
    <w:rsid w:val="00C17454"/>
    <w:rsid w:val="00C22C9F"/>
    <w:rsid w:val="00C24D47"/>
    <w:rsid w:val="00C258C6"/>
    <w:rsid w:val="00C25DF6"/>
    <w:rsid w:val="00C26C98"/>
    <w:rsid w:val="00C27D64"/>
    <w:rsid w:val="00C3184E"/>
    <w:rsid w:val="00C33900"/>
    <w:rsid w:val="00C33EDE"/>
    <w:rsid w:val="00C3484E"/>
    <w:rsid w:val="00C3616F"/>
    <w:rsid w:val="00C36C37"/>
    <w:rsid w:val="00C36D39"/>
    <w:rsid w:val="00C37493"/>
    <w:rsid w:val="00C401C4"/>
    <w:rsid w:val="00C410D2"/>
    <w:rsid w:val="00C41CAB"/>
    <w:rsid w:val="00C41F82"/>
    <w:rsid w:val="00C42DA4"/>
    <w:rsid w:val="00C43F96"/>
    <w:rsid w:val="00C44399"/>
    <w:rsid w:val="00C44D35"/>
    <w:rsid w:val="00C453B0"/>
    <w:rsid w:val="00C45F80"/>
    <w:rsid w:val="00C46807"/>
    <w:rsid w:val="00C47F09"/>
    <w:rsid w:val="00C501FB"/>
    <w:rsid w:val="00C50A7A"/>
    <w:rsid w:val="00C52811"/>
    <w:rsid w:val="00C538B8"/>
    <w:rsid w:val="00C53982"/>
    <w:rsid w:val="00C54880"/>
    <w:rsid w:val="00C609AF"/>
    <w:rsid w:val="00C61B39"/>
    <w:rsid w:val="00C62155"/>
    <w:rsid w:val="00C624EE"/>
    <w:rsid w:val="00C63535"/>
    <w:rsid w:val="00C6417C"/>
    <w:rsid w:val="00C6577E"/>
    <w:rsid w:val="00C65986"/>
    <w:rsid w:val="00C66805"/>
    <w:rsid w:val="00C671EC"/>
    <w:rsid w:val="00C67E1B"/>
    <w:rsid w:val="00C70AD2"/>
    <w:rsid w:val="00C70C9A"/>
    <w:rsid w:val="00C71F5F"/>
    <w:rsid w:val="00C72785"/>
    <w:rsid w:val="00C72B38"/>
    <w:rsid w:val="00C74970"/>
    <w:rsid w:val="00C754F5"/>
    <w:rsid w:val="00C755F0"/>
    <w:rsid w:val="00C7622C"/>
    <w:rsid w:val="00C770CE"/>
    <w:rsid w:val="00C7794D"/>
    <w:rsid w:val="00C77F06"/>
    <w:rsid w:val="00C77F7F"/>
    <w:rsid w:val="00C800A1"/>
    <w:rsid w:val="00C801A5"/>
    <w:rsid w:val="00C80AD1"/>
    <w:rsid w:val="00C82E35"/>
    <w:rsid w:val="00C8305C"/>
    <w:rsid w:val="00C837C2"/>
    <w:rsid w:val="00C84A8B"/>
    <w:rsid w:val="00C85173"/>
    <w:rsid w:val="00C85436"/>
    <w:rsid w:val="00C859A1"/>
    <w:rsid w:val="00C879B9"/>
    <w:rsid w:val="00C87AFC"/>
    <w:rsid w:val="00C9060B"/>
    <w:rsid w:val="00C90AC1"/>
    <w:rsid w:val="00C910A2"/>
    <w:rsid w:val="00C926C6"/>
    <w:rsid w:val="00C92A44"/>
    <w:rsid w:val="00C94F87"/>
    <w:rsid w:val="00C95795"/>
    <w:rsid w:val="00C97652"/>
    <w:rsid w:val="00C976D5"/>
    <w:rsid w:val="00CA0DD9"/>
    <w:rsid w:val="00CA29AA"/>
    <w:rsid w:val="00CA29D0"/>
    <w:rsid w:val="00CA3008"/>
    <w:rsid w:val="00CA302B"/>
    <w:rsid w:val="00CA4C1C"/>
    <w:rsid w:val="00CA6890"/>
    <w:rsid w:val="00CA7288"/>
    <w:rsid w:val="00CB2754"/>
    <w:rsid w:val="00CB39C9"/>
    <w:rsid w:val="00CB5D2C"/>
    <w:rsid w:val="00CB5E42"/>
    <w:rsid w:val="00CB5F83"/>
    <w:rsid w:val="00CB7F01"/>
    <w:rsid w:val="00CC06AD"/>
    <w:rsid w:val="00CC1F20"/>
    <w:rsid w:val="00CC20D7"/>
    <w:rsid w:val="00CC38C1"/>
    <w:rsid w:val="00CC43C9"/>
    <w:rsid w:val="00CC54CA"/>
    <w:rsid w:val="00CC715F"/>
    <w:rsid w:val="00CC7F50"/>
    <w:rsid w:val="00CD2890"/>
    <w:rsid w:val="00CD2919"/>
    <w:rsid w:val="00CD3723"/>
    <w:rsid w:val="00CD3DE8"/>
    <w:rsid w:val="00CD4464"/>
    <w:rsid w:val="00CD53B6"/>
    <w:rsid w:val="00CD71E6"/>
    <w:rsid w:val="00CD7A7C"/>
    <w:rsid w:val="00CD7C12"/>
    <w:rsid w:val="00CE008E"/>
    <w:rsid w:val="00CE0597"/>
    <w:rsid w:val="00CE0943"/>
    <w:rsid w:val="00CE0E20"/>
    <w:rsid w:val="00CE1279"/>
    <w:rsid w:val="00CE1AC5"/>
    <w:rsid w:val="00CE2917"/>
    <w:rsid w:val="00CE3832"/>
    <w:rsid w:val="00CE39AA"/>
    <w:rsid w:val="00CE57D7"/>
    <w:rsid w:val="00CF109E"/>
    <w:rsid w:val="00CF21ED"/>
    <w:rsid w:val="00CF38F9"/>
    <w:rsid w:val="00CF4A44"/>
    <w:rsid w:val="00CF5358"/>
    <w:rsid w:val="00CF5A84"/>
    <w:rsid w:val="00CF7E49"/>
    <w:rsid w:val="00D000F5"/>
    <w:rsid w:val="00D005DE"/>
    <w:rsid w:val="00D01FB1"/>
    <w:rsid w:val="00D02DC8"/>
    <w:rsid w:val="00D03C0E"/>
    <w:rsid w:val="00D04375"/>
    <w:rsid w:val="00D0746E"/>
    <w:rsid w:val="00D074F6"/>
    <w:rsid w:val="00D122AC"/>
    <w:rsid w:val="00D12895"/>
    <w:rsid w:val="00D12FB2"/>
    <w:rsid w:val="00D13A39"/>
    <w:rsid w:val="00D150D6"/>
    <w:rsid w:val="00D165DE"/>
    <w:rsid w:val="00D20B66"/>
    <w:rsid w:val="00D21264"/>
    <w:rsid w:val="00D21D31"/>
    <w:rsid w:val="00D21D89"/>
    <w:rsid w:val="00D237A1"/>
    <w:rsid w:val="00D2400E"/>
    <w:rsid w:val="00D24554"/>
    <w:rsid w:val="00D24754"/>
    <w:rsid w:val="00D25014"/>
    <w:rsid w:val="00D2523F"/>
    <w:rsid w:val="00D255E0"/>
    <w:rsid w:val="00D25F5D"/>
    <w:rsid w:val="00D30AAF"/>
    <w:rsid w:val="00D30CD7"/>
    <w:rsid w:val="00D31B74"/>
    <w:rsid w:val="00D335D6"/>
    <w:rsid w:val="00D3389C"/>
    <w:rsid w:val="00D36518"/>
    <w:rsid w:val="00D37305"/>
    <w:rsid w:val="00D4148E"/>
    <w:rsid w:val="00D4153F"/>
    <w:rsid w:val="00D4307E"/>
    <w:rsid w:val="00D448EF"/>
    <w:rsid w:val="00D45408"/>
    <w:rsid w:val="00D4559D"/>
    <w:rsid w:val="00D4716B"/>
    <w:rsid w:val="00D47444"/>
    <w:rsid w:val="00D4779C"/>
    <w:rsid w:val="00D500CA"/>
    <w:rsid w:val="00D501B1"/>
    <w:rsid w:val="00D50F1E"/>
    <w:rsid w:val="00D51BE2"/>
    <w:rsid w:val="00D532FB"/>
    <w:rsid w:val="00D53835"/>
    <w:rsid w:val="00D538C3"/>
    <w:rsid w:val="00D545A4"/>
    <w:rsid w:val="00D546C9"/>
    <w:rsid w:val="00D55FB9"/>
    <w:rsid w:val="00D57151"/>
    <w:rsid w:val="00D57732"/>
    <w:rsid w:val="00D57820"/>
    <w:rsid w:val="00D60D33"/>
    <w:rsid w:val="00D61434"/>
    <w:rsid w:val="00D61FDF"/>
    <w:rsid w:val="00D62520"/>
    <w:rsid w:val="00D63051"/>
    <w:rsid w:val="00D64247"/>
    <w:rsid w:val="00D65B45"/>
    <w:rsid w:val="00D66A7F"/>
    <w:rsid w:val="00D66E68"/>
    <w:rsid w:val="00D701D4"/>
    <w:rsid w:val="00D70606"/>
    <w:rsid w:val="00D714BB"/>
    <w:rsid w:val="00D717A6"/>
    <w:rsid w:val="00D73016"/>
    <w:rsid w:val="00D74C5A"/>
    <w:rsid w:val="00D74E2B"/>
    <w:rsid w:val="00D759AD"/>
    <w:rsid w:val="00D7746D"/>
    <w:rsid w:val="00D816AD"/>
    <w:rsid w:val="00D826BC"/>
    <w:rsid w:val="00D83215"/>
    <w:rsid w:val="00D83B4F"/>
    <w:rsid w:val="00D846FD"/>
    <w:rsid w:val="00D85E45"/>
    <w:rsid w:val="00D8717E"/>
    <w:rsid w:val="00D872F4"/>
    <w:rsid w:val="00D90CB3"/>
    <w:rsid w:val="00D917A4"/>
    <w:rsid w:val="00D919E0"/>
    <w:rsid w:val="00D92143"/>
    <w:rsid w:val="00D927DA"/>
    <w:rsid w:val="00D93E0C"/>
    <w:rsid w:val="00D94DDD"/>
    <w:rsid w:val="00D956A2"/>
    <w:rsid w:val="00D966D3"/>
    <w:rsid w:val="00D96F06"/>
    <w:rsid w:val="00DA0310"/>
    <w:rsid w:val="00DA1384"/>
    <w:rsid w:val="00DA4A11"/>
    <w:rsid w:val="00DA515C"/>
    <w:rsid w:val="00DA51BA"/>
    <w:rsid w:val="00DA6CB5"/>
    <w:rsid w:val="00DA6CCD"/>
    <w:rsid w:val="00DA718D"/>
    <w:rsid w:val="00DA7C7F"/>
    <w:rsid w:val="00DB0043"/>
    <w:rsid w:val="00DB0BCC"/>
    <w:rsid w:val="00DB0EF5"/>
    <w:rsid w:val="00DB0FA9"/>
    <w:rsid w:val="00DB396C"/>
    <w:rsid w:val="00DB5FEA"/>
    <w:rsid w:val="00DB651B"/>
    <w:rsid w:val="00DB76F6"/>
    <w:rsid w:val="00DB7F51"/>
    <w:rsid w:val="00DC0320"/>
    <w:rsid w:val="00DC1872"/>
    <w:rsid w:val="00DC1C3B"/>
    <w:rsid w:val="00DC39DE"/>
    <w:rsid w:val="00DC4431"/>
    <w:rsid w:val="00DC6B04"/>
    <w:rsid w:val="00DC6F4C"/>
    <w:rsid w:val="00DC78E3"/>
    <w:rsid w:val="00DC7ACD"/>
    <w:rsid w:val="00DD01DA"/>
    <w:rsid w:val="00DD1474"/>
    <w:rsid w:val="00DD19C0"/>
    <w:rsid w:val="00DD22FC"/>
    <w:rsid w:val="00DD35CA"/>
    <w:rsid w:val="00DD4897"/>
    <w:rsid w:val="00DD60A0"/>
    <w:rsid w:val="00DD7552"/>
    <w:rsid w:val="00DD7E31"/>
    <w:rsid w:val="00DE06E8"/>
    <w:rsid w:val="00DE073B"/>
    <w:rsid w:val="00DE1F8D"/>
    <w:rsid w:val="00DE2EEA"/>
    <w:rsid w:val="00DE2F21"/>
    <w:rsid w:val="00DE4C10"/>
    <w:rsid w:val="00DE4E3C"/>
    <w:rsid w:val="00DE650C"/>
    <w:rsid w:val="00DF0F85"/>
    <w:rsid w:val="00DF13CC"/>
    <w:rsid w:val="00DF1885"/>
    <w:rsid w:val="00DF1F43"/>
    <w:rsid w:val="00DF25AF"/>
    <w:rsid w:val="00DF3050"/>
    <w:rsid w:val="00DF3117"/>
    <w:rsid w:val="00DF39AA"/>
    <w:rsid w:val="00DF43AD"/>
    <w:rsid w:val="00DF59FB"/>
    <w:rsid w:val="00DF5E4D"/>
    <w:rsid w:val="00DF78FC"/>
    <w:rsid w:val="00E02476"/>
    <w:rsid w:val="00E026A9"/>
    <w:rsid w:val="00E03ADD"/>
    <w:rsid w:val="00E040DA"/>
    <w:rsid w:val="00E04C63"/>
    <w:rsid w:val="00E053BE"/>
    <w:rsid w:val="00E108E1"/>
    <w:rsid w:val="00E10F04"/>
    <w:rsid w:val="00E10F23"/>
    <w:rsid w:val="00E1101A"/>
    <w:rsid w:val="00E1176D"/>
    <w:rsid w:val="00E123F6"/>
    <w:rsid w:val="00E134A9"/>
    <w:rsid w:val="00E13CB8"/>
    <w:rsid w:val="00E145E3"/>
    <w:rsid w:val="00E14D27"/>
    <w:rsid w:val="00E16357"/>
    <w:rsid w:val="00E165EB"/>
    <w:rsid w:val="00E211AB"/>
    <w:rsid w:val="00E23EB4"/>
    <w:rsid w:val="00E33D88"/>
    <w:rsid w:val="00E33F0D"/>
    <w:rsid w:val="00E374E9"/>
    <w:rsid w:val="00E41B8E"/>
    <w:rsid w:val="00E425C7"/>
    <w:rsid w:val="00E425F5"/>
    <w:rsid w:val="00E42DA9"/>
    <w:rsid w:val="00E42E6D"/>
    <w:rsid w:val="00E436F1"/>
    <w:rsid w:val="00E43961"/>
    <w:rsid w:val="00E43C76"/>
    <w:rsid w:val="00E459AF"/>
    <w:rsid w:val="00E460A9"/>
    <w:rsid w:val="00E46F4F"/>
    <w:rsid w:val="00E4785B"/>
    <w:rsid w:val="00E50462"/>
    <w:rsid w:val="00E528DE"/>
    <w:rsid w:val="00E52D6C"/>
    <w:rsid w:val="00E53032"/>
    <w:rsid w:val="00E53396"/>
    <w:rsid w:val="00E534CC"/>
    <w:rsid w:val="00E540DB"/>
    <w:rsid w:val="00E5451B"/>
    <w:rsid w:val="00E55F26"/>
    <w:rsid w:val="00E56C33"/>
    <w:rsid w:val="00E56D00"/>
    <w:rsid w:val="00E57DBE"/>
    <w:rsid w:val="00E62023"/>
    <w:rsid w:val="00E62DAF"/>
    <w:rsid w:val="00E63203"/>
    <w:rsid w:val="00E6345D"/>
    <w:rsid w:val="00E64252"/>
    <w:rsid w:val="00E65372"/>
    <w:rsid w:val="00E6554C"/>
    <w:rsid w:val="00E6598E"/>
    <w:rsid w:val="00E674D1"/>
    <w:rsid w:val="00E70248"/>
    <w:rsid w:val="00E708C6"/>
    <w:rsid w:val="00E71B47"/>
    <w:rsid w:val="00E72A49"/>
    <w:rsid w:val="00E737B0"/>
    <w:rsid w:val="00E73DB6"/>
    <w:rsid w:val="00E73DBE"/>
    <w:rsid w:val="00E7647E"/>
    <w:rsid w:val="00E7744E"/>
    <w:rsid w:val="00E77759"/>
    <w:rsid w:val="00E77B85"/>
    <w:rsid w:val="00E77FA7"/>
    <w:rsid w:val="00E80027"/>
    <w:rsid w:val="00E80050"/>
    <w:rsid w:val="00E80434"/>
    <w:rsid w:val="00E83282"/>
    <w:rsid w:val="00E84B7C"/>
    <w:rsid w:val="00E85035"/>
    <w:rsid w:val="00E85504"/>
    <w:rsid w:val="00E85CE1"/>
    <w:rsid w:val="00E867EA"/>
    <w:rsid w:val="00E86FC5"/>
    <w:rsid w:val="00E87CE8"/>
    <w:rsid w:val="00E92177"/>
    <w:rsid w:val="00E93314"/>
    <w:rsid w:val="00E93872"/>
    <w:rsid w:val="00E941E3"/>
    <w:rsid w:val="00E943E2"/>
    <w:rsid w:val="00E94623"/>
    <w:rsid w:val="00E94A66"/>
    <w:rsid w:val="00E94CCD"/>
    <w:rsid w:val="00E951AD"/>
    <w:rsid w:val="00E97725"/>
    <w:rsid w:val="00EA09A0"/>
    <w:rsid w:val="00EA1EDC"/>
    <w:rsid w:val="00EA34C3"/>
    <w:rsid w:val="00EA6331"/>
    <w:rsid w:val="00EA706E"/>
    <w:rsid w:val="00EB2937"/>
    <w:rsid w:val="00EB4628"/>
    <w:rsid w:val="00EB5316"/>
    <w:rsid w:val="00EB5B4C"/>
    <w:rsid w:val="00EB78DF"/>
    <w:rsid w:val="00EB7CBF"/>
    <w:rsid w:val="00EC0930"/>
    <w:rsid w:val="00EC1B65"/>
    <w:rsid w:val="00EC2AE0"/>
    <w:rsid w:val="00EC2DE0"/>
    <w:rsid w:val="00EC37FE"/>
    <w:rsid w:val="00EC449D"/>
    <w:rsid w:val="00EC452D"/>
    <w:rsid w:val="00EC48F6"/>
    <w:rsid w:val="00EC59C9"/>
    <w:rsid w:val="00EC6D99"/>
    <w:rsid w:val="00EC79E1"/>
    <w:rsid w:val="00EC7F56"/>
    <w:rsid w:val="00ED0A55"/>
    <w:rsid w:val="00ED0A92"/>
    <w:rsid w:val="00ED0B48"/>
    <w:rsid w:val="00ED0BF6"/>
    <w:rsid w:val="00ED0DEE"/>
    <w:rsid w:val="00ED10D2"/>
    <w:rsid w:val="00ED2602"/>
    <w:rsid w:val="00ED295A"/>
    <w:rsid w:val="00ED2D98"/>
    <w:rsid w:val="00ED3439"/>
    <w:rsid w:val="00ED387B"/>
    <w:rsid w:val="00ED5983"/>
    <w:rsid w:val="00ED797C"/>
    <w:rsid w:val="00ED7DF5"/>
    <w:rsid w:val="00EE04D0"/>
    <w:rsid w:val="00EE06B4"/>
    <w:rsid w:val="00EE1582"/>
    <w:rsid w:val="00EE1760"/>
    <w:rsid w:val="00EE19A3"/>
    <w:rsid w:val="00EE1CC5"/>
    <w:rsid w:val="00EE247C"/>
    <w:rsid w:val="00EE2C3D"/>
    <w:rsid w:val="00EE3141"/>
    <w:rsid w:val="00EE3B98"/>
    <w:rsid w:val="00EE45FB"/>
    <w:rsid w:val="00EE4957"/>
    <w:rsid w:val="00EE4D89"/>
    <w:rsid w:val="00EE53E7"/>
    <w:rsid w:val="00EE5525"/>
    <w:rsid w:val="00EE61A5"/>
    <w:rsid w:val="00EE66DB"/>
    <w:rsid w:val="00EE723C"/>
    <w:rsid w:val="00EE7293"/>
    <w:rsid w:val="00EE77CD"/>
    <w:rsid w:val="00EE7836"/>
    <w:rsid w:val="00EF1B55"/>
    <w:rsid w:val="00EF2DB6"/>
    <w:rsid w:val="00EF3AFE"/>
    <w:rsid w:val="00EF49E0"/>
    <w:rsid w:val="00EF57AB"/>
    <w:rsid w:val="00EF5AA8"/>
    <w:rsid w:val="00F0088C"/>
    <w:rsid w:val="00F011AE"/>
    <w:rsid w:val="00F02771"/>
    <w:rsid w:val="00F033EC"/>
    <w:rsid w:val="00F047D4"/>
    <w:rsid w:val="00F053F4"/>
    <w:rsid w:val="00F05A81"/>
    <w:rsid w:val="00F05E71"/>
    <w:rsid w:val="00F06D23"/>
    <w:rsid w:val="00F071D2"/>
    <w:rsid w:val="00F07C0C"/>
    <w:rsid w:val="00F07D3F"/>
    <w:rsid w:val="00F07FAB"/>
    <w:rsid w:val="00F1084D"/>
    <w:rsid w:val="00F12DFD"/>
    <w:rsid w:val="00F1325E"/>
    <w:rsid w:val="00F144AD"/>
    <w:rsid w:val="00F15199"/>
    <w:rsid w:val="00F15549"/>
    <w:rsid w:val="00F1643B"/>
    <w:rsid w:val="00F16B39"/>
    <w:rsid w:val="00F176B4"/>
    <w:rsid w:val="00F17A28"/>
    <w:rsid w:val="00F205A4"/>
    <w:rsid w:val="00F20850"/>
    <w:rsid w:val="00F21A80"/>
    <w:rsid w:val="00F2382C"/>
    <w:rsid w:val="00F2464B"/>
    <w:rsid w:val="00F24B60"/>
    <w:rsid w:val="00F273D8"/>
    <w:rsid w:val="00F303A8"/>
    <w:rsid w:val="00F303CC"/>
    <w:rsid w:val="00F3044E"/>
    <w:rsid w:val="00F31752"/>
    <w:rsid w:val="00F31C22"/>
    <w:rsid w:val="00F328BF"/>
    <w:rsid w:val="00F341E9"/>
    <w:rsid w:val="00F34476"/>
    <w:rsid w:val="00F344B1"/>
    <w:rsid w:val="00F36800"/>
    <w:rsid w:val="00F40430"/>
    <w:rsid w:val="00F4047A"/>
    <w:rsid w:val="00F416E3"/>
    <w:rsid w:val="00F43687"/>
    <w:rsid w:val="00F43B76"/>
    <w:rsid w:val="00F447FE"/>
    <w:rsid w:val="00F4503D"/>
    <w:rsid w:val="00F45A69"/>
    <w:rsid w:val="00F45D25"/>
    <w:rsid w:val="00F46603"/>
    <w:rsid w:val="00F470EE"/>
    <w:rsid w:val="00F51414"/>
    <w:rsid w:val="00F52231"/>
    <w:rsid w:val="00F52498"/>
    <w:rsid w:val="00F53F1A"/>
    <w:rsid w:val="00F57438"/>
    <w:rsid w:val="00F57674"/>
    <w:rsid w:val="00F6086D"/>
    <w:rsid w:val="00F60AB2"/>
    <w:rsid w:val="00F6219E"/>
    <w:rsid w:val="00F63215"/>
    <w:rsid w:val="00F64428"/>
    <w:rsid w:val="00F6492E"/>
    <w:rsid w:val="00F65BB6"/>
    <w:rsid w:val="00F65E47"/>
    <w:rsid w:val="00F66BE1"/>
    <w:rsid w:val="00F705EB"/>
    <w:rsid w:val="00F70C95"/>
    <w:rsid w:val="00F70E5F"/>
    <w:rsid w:val="00F71004"/>
    <w:rsid w:val="00F7177B"/>
    <w:rsid w:val="00F71956"/>
    <w:rsid w:val="00F7242F"/>
    <w:rsid w:val="00F73884"/>
    <w:rsid w:val="00F740D8"/>
    <w:rsid w:val="00F7457C"/>
    <w:rsid w:val="00F74689"/>
    <w:rsid w:val="00F74882"/>
    <w:rsid w:val="00F754FC"/>
    <w:rsid w:val="00F75B32"/>
    <w:rsid w:val="00F75DB5"/>
    <w:rsid w:val="00F76844"/>
    <w:rsid w:val="00F770FD"/>
    <w:rsid w:val="00F779E0"/>
    <w:rsid w:val="00F8043D"/>
    <w:rsid w:val="00F80B87"/>
    <w:rsid w:val="00F80F5F"/>
    <w:rsid w:val="00F8373C"/>
    <w:rsid w:val="00F838C8"/>
    <w:rsid w:val="00F83A3D"/>
    <w:rsid w:val="00F84498"/>
    <w:rsid w:val="00F85A8B"/>
    <w:rsid w:val="00F86368"/>
    <w:rsid w:val="00F869B7"/>
    <w:rsid w:val="00F8784F"/>
    <w:rsid w:val="00F90C4B"/>
    <w:rsid w:val="00F90E61"/>
    <w:rsid w:val="00F91C10"/>
    <w:rsid w:val="00F91F5A"/>
    <w:rsid w:val="00F924E9"/>
    <w:rsid w:val="00F94819"/>
    <w:rsid w:val="00F94AD2"/>
    <w:rsid w:val="00F954EF"/>
    <w:rsid w:val="00F95B15"/>
    <w:rsid w:val="00F96AED"/>
    <w:rsid w:val="00F9729D"/>
    <w:rsid w:val="00F97D2E"/>
    <w:rsid w:val="00FA0472"/>
    <w:rsid w:val="00FA0F61"/>
    <w:rsid w:val="00FA2D0F"/>
    <w:rsid w:val="00FA2E4C"/>
    <w:rsid w:val="00FA5886"/>
    <w:rsid w:val="00FA6757"/>
    <w:rsid w:val="00FA6CAF"/>
    <w:rsid w:val="00FA7693"/>
    <w:rsid w:val="00FA7E6D"/>
    <w:rsid w:val="00FB102D"/>
    <w:rsid w:val="00FB106A"/>
    <w:rsid w:val="00FB2063"/>
    <w:rsid w:val="00FB2BD3"/>
    <w:rsid w:val="00FB537D"/>
    <w:rsid w:val="00FB59A7"/>
    <w:rsid w:val="00FB6BE1"/>
    <w:rsid w:val="00FB6E16"/>
    <w:rsid w:val="00FC1660"/>
    <w:rsid w:val="00FC2A47"/>
    <w:rsid w:val="00FC2D0D"/>
    <w:rsid w:val="00FC3E9C"/>
    <w:rsid w:val="00FC540A"/>
    <w:rsid w:val="00FC65B7"/>
    <w:rsid w:val="00FC7235"/>
    <w:rsid w:val="00FC7763"/>
    <w:rsid w:val="00FC7B9E"/>
    <w:rsid w:val="00FD0970"/>
    <w:rsid w:val="00FD0FF0"/>
    <w:rsid w:val="00FD1004"/>
    <w:rsid w:val="00FD10BA"/>
    <w:rsid w:val="00FD1667"/>
    <w:rsid w:val="00FD2056"/>
    <w:rsid w:val="00FD246B"/>
    <w:rsid w:val="00FD3906"/>
    <w:rsid w:val="00FD5CA0"/>
    <w:rsid w:val="00FD665D"/>
    <w:rsid w:val="00FD6B8A"/>
    <w:rsid w:val="00FD74FD"/>
    <w:rsid w:val="00FD7509"/>
    <w:rsid w:val="00FE04BD"/>
    <w:rsid w:val="00FE13A7"/>
    <w:rsid w:val="00FE1D1A"/>
    <w:rsid w:val="00FE34A4"/>
    <w:rsid w:val="00FE39C3"/>
    <w:rsid w:val="00FE4638"/>
    <w:rsid w:val="00FE5908"/>
    <w:rsid w:val="00FE6073"/>
    <w:rsid w:val="00FE66F0"/>
    <w:rsid w:val="00FE69FF"/>
    <w:rsid w:val="00FE6E6A"/>
    <w:rsid w:val="00FE7E39"/>
    <w:rsid w:val="00FF0203"/>
    <w:rsid w:val="00FF022B"/>
    <w:rsid w:val="00FF0D21"/>
    <w:rsid w:val="00FF18A3"/>
    <w:rsid w:val="00FF1D43"/>
    <w:rsid w:val="00FF2341"/>
    <w:rsid w:val="00FF24E5"/>
    <w:rsid w:val="00FF2F22"/>
    <w:rsid w:val="00FF3226"/>
    <w:rsid w:val="00FF3231"/>
    <w:rsid w:val="00FF3499"/>
    <w:rsid w:val="00FF3FCA"/>
    <w:rsid w:val="00FF4D14"/>
    <w:rsid w:val="00FF6C07"/>
    <w:rsid w:val="00FF72FC"/>
    <w:rsid w:val="00FF744F"/>
    <w:rsid w:val="04280862"/>
    <w:rsid w:val="09D1B365"/>
    <w:rsid w:val="0AD4EAC7"/>
    <w:rsid w:val="1808FCA0"/>
    <w:rsid w:val="1A256B6F"/>
    <w:rsid w:val="29F0EE07"/>
    <w:rsid w:val="323A0C72"/>
    <w:rsid w:val="44CFE37C"/>
    <w:rsid w:val="460A959C"/>
    <w:rsid w:val="48116A02"/>
    <w:rsid w:val="4826A0E8"/>
    <w:rsid w:val="48C6A748"/>
    <w:rsid w:val="578AD5B3"/>
    <w:rsid w:val="5911DB72"/>
    <w:rsid w:val="5F97DBA3"/>
    <w:rsid w:val="607BF756"/>
    <w:rsid w:val="61C5B3B3"/>
    <w:rsid w:val="671EC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31BA13"/>
  <w15:docId w15:val="{62536333-B039-4644-9B09-123700F9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SimSun" w:hAnsi="Georg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3" w:qFormat="1"/>
    <w:lsdException w:name="heading 3" w:uiPriority="4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0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A69"/>
    <w:pPr>
      <w:spacing w:after="160" w:line="312" w:lineRule="auto"/>
    </w:pPr>
    <w:rPr>
      <w:color w:val="323232"/>
      <w:sz w:val="24"/>
      <w:szCs w:val="24"/>
      <w:lang w:val="es-CO" w:eastAsia="ja-JP"/>
    </w:rPr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ine"/>
    <w:link w:val="Ttulo2Car"/>
    <w:uiPriority w:val="3"/>
    <w:qFormat/>
    <w:pPr>
      <w:keepNext/>
      <w:keepLines/>
      <w:spacing w:after="0" w:line="264" w:lineRule="auto"/>
      <w:jc w:val="center"/>
      <w:outlineLvl w:val="1"/>
    </w:pPr>
    <w:rPr>
      <w:rFonts w:ascii="Arial Black" w:hAnsi="Arial Black"/>
      <w:color w:val="FFFFF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qFormat/>
    <w:pPr>
      <w:keepNext/>
      <w:keepLines/>
      <w:spacing w:after="60" w:line="240" w:lineRule="auto"/>
      <w:jc w:val="center"/>
      <w:outlineLvl w:val="2"/>
    </w:pPr>
    <w:rPr>
      <w:rFonts w:ascii="Arial Black" w:hAnsi="Arial Black"/>
      <w:caps/>
      <w:color w:val="FFFFFF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keepLines/>
      <w:spacing w:before="40" w:after="0"/>
      <w:outlineLvl w:val="3"/>
    </w:pPr>
    <w:rPr>
      <w:rFonts w:ascii="Arial Black" w:hAnsi="Arial Black"/>
      <w:color w:val="AD984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99"/>
    <w:qFormat/>
    <w:pPr>
      <w:numPr>
        <w:ilvl w:val="1"/>
      </w:numPr>
      <w:spacing w:before="480"/>
    </w:pPr>
    <w:rPr>
      <w:color w:val="AD9841"/>
    </w:rPr>
  </w:style>
  <w:style w:type="character" w:customStyle="1" w:styleId="SubttuloCar">
    <w:name w:val="Subtítulo Car"/>
    <w:link w:val="Subttulo"/>
    <w:uiPriority w:val="99"/>
    <w:rPr>
      <w:rFonts w:ascii="Arial Black" w:eastAsia="SimSun" w:hAnsi="Arial Black" w:cs="Times New Roman"/>
      <w:caps/>
      <w:color w:val="AD984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99"/>
    <w:qFormat/>
    <w:pPr>
      <w:spacing w:after="0" w:line="204" w:lineRule="auto"/>
    </w:pPr>
    <w:rPr>
      <w:rFonts w:ascii="Arial Black" w:hAnsi="Arial Black"/>
      <w:caps/>
      <w:kern w:val="28"/>
      <w:sz w:val="80"/>
      <w:szCs w:val="80"/>
    </w:rPr>
  </w:style>
  <w:style w:type="character" w:customStyle="1" w:styleId="TtuloCar">
    <w:name w:val="Título Car"/>
    <w:link w:val="Ttulo"/>
    <w:uiPriority w:val="99"/>
    <w:rPr>
      <w:rFonts w:ascii="Arial Black" w:eastAsia="SimSun" w:hAnsi="Arial Black" w:cs="Times New Roman"/>
      <w:caps/>
      <w:kern w:val="28"/>
      <w:sz w:val="80"/>
      <w:szCs w:val="80"/>
    </w:rPr>
  </w:style>
  <w:style w:type="character" w:customStyle="1" w:styleId="Ttulo1Car">
    <w:name w:val="Título 1 Car"/>
    <w:link w:val="Ttulo1"/>
    <w:uiPriority w:val="3"/>
    <w:rPr>
      <w:b/>
      <w:bCs/>
      <w:sz w:val="28"/>
      <w:szCs w:val="28"/>
    </w:rPr>
  </w:style>
  <w:style w:type="character" w:customStyle="1" w:styleId="LightGrid-Accent11">
    <w:name w:val="Light Grid - Accent 11"/>
    <w:uiPriority w:val="99"/>
    <w:semiHidden/>
    <w:rPr>
      <w:color w:val="808080"/>
    </w:rPr>
  </w:style>
  <w:style w:type="paragraph" w:customStyle="1" w:styleId="MediumShading1-Accent11">
    <w:name w:val="Medium Shading 1 - Accent 11"/>
    <w:uiPriority w:val="99"/>
    <w:qFormat/>
    <w:rPr>
      <w:color w:val="323232"/>
      <w:sz w:val="24"/>
      <w:szCs w:val="24"/>
      <w:lang w:eastAsia="ja-JP"/>
    </w:rPr>
  </w:style>
  <w:style w:type="character" w:customStyle="1" w:styleId="Ttulo2Car">
    <w:name w:val="Título 2 Car"/>
    <w:link w:val="Ttulo2"/>
    <w:uiPriority w:val="3"/>
    <w:rPr>
      <w:rFonts w:ascii="Arial Black" w:eastAsia="SimSun" w:hAnsi="Arial Black" w:cs="Times New Roman"/>
      <w:color w:val="FFFFFF"/>
      <w:sz w:val="28"/>
      <w:szCs w:val="28"/>
    </w:rPr>
  </w:style>
  <w:style w:type="paragraph" w:customStyle="1" w:styleId="Line">
    <w:name w:val="Line"/>
    <w:basedOn w:val="Normal"/>
    <w:next w:val="Ttulo2"/>
    <w:uiPriority w:val="3"/>
    <w:qFormat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link w:val="Ttulo3"/>
    <w:uiPriority w:val="4"/>
    <w:rPr>
      <w:rFonts w:ascii="Arial Black" w:eastAsia="SimSun" w:hAnsi="Arial Black" w:cs="Times New Roman"/>
      <w:caps/>
      <w:color w:val="FFFFFF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/>
    </w:rPr>
  </w:style>
  <w:style w:type="character" w:customStyle="1" w:styleId="FechaCar">
    <w:name w:val="Fecha Car"/>
    <w:link w:val="Fecha"/>
    <w:uiPriority w:val="5"/>
    <w:rPr>
      <w:color w:va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link w:val="Ttulo4"/>
    <w:uiPriority w:val="99"/>
    <w:semiHidden/>
    <w:rPr>
      <w:rFonts w:ascii="Arial Black" w:eastAsia="SimSun" w:hAnsi="Arial Black" w:cs="Times New Roman"/>
      <w:color w:val="AD9841"/>
    </w:rPr>
  </w:style>
  <w:style w:type="character" w:styleId="Hipervnculo">
    <w:name w:val="Hyperlink"/>
    <w:uiPriority w:val="99"/>
    <w:unhideWhenUsed/>
    <w:rsid w:val="001C00A1"/>
    <w:rPr>
      <w:color w:val="AD9841"/>
      <w:u w:val="single"/>
    </w:rPr>
  </w:style>
  <w:style w:type="paragraph" w:customStyle="1" w:styleId="FreeForm">
    <w:name w:val="Free Form"/>
    <w:uiPriority w:val="99"/>
    <w:rsid w:val="00166630"/>
    <w:rPr>
      <w:rFonts w:ascii="Helvetica" w:eastAsia="ヒラギノ角ゴ Pro W3" w:hAnsi="Helvetica"/>
      <w:color w:val="000000"/>
      <w:sz w:val="24"/>
    </w:rPr>
  </w:style>
  <w:style w:type="paragraph" w:customStyle="1" w:styleId="Verdana-Body-9forAnswers">
    <w:name w:val="Verdana-Body-9 (for Answers)"/>
    <w:uiPriority w:val="99"/>
    <w:rsid w:val="00243D2D"/>
    <w:rPr>
      <w:rFonts w:ascii="Verdana" w:eastAsia="ヒラギノ角ゴ Pro W3" w:hAnsi="Verdana"/>
      <w:color w:val="000000"/>
      <w:sz w:val="18"/>
    </w:rPr>
  </w:style>
  <w:style w:type="paragraph" w:customStyle="1" w:styleId="MediumList1-Accent61">
    <w:name w:val="Medium List 1 - Accent 61"/>
    <w:basedOn w:val="Normal"/>
    <w:uiPriority w:val="34"/>
    <w:qFormat/>
    <w:rsid w:val="00243D2D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64F"/>
  </w:style>
  <w:style w:type="paragraph" w:styleId="Piedepgina">
    <w:name w:val="footer"/>
    <w:basedOn w:val="Normal"/>
    <w:link w:val="Piedepgina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64F"/>
  </w:style>
  <w:style w:type="paragraph" w:customStyle="1" w:styleId="Verdana-Body-11">
    <w:name w:val="Verdana-Body-11"/>
    <w:uiPriority w:val="99"/>
    <w:rsid w:val="00772E1F"/>
    <w:rPr>
      <w:rFonts w:ascii="Verdana" w:eastAsia="ヒラギノ角ゴ Pro W3" w:hAnsi="Verdana"/>
      <w:color w:val="000000"/>
      <w:sz w:val="22"/>
    </w:rPr>
  </w:style>
  <w:style w:type="paragraph" w:customStyle="1" w:styleId="Question">
    <w:name w:val="Question"/>
    <w:uiPriority w:val="99"/>
    <w:rsid w:val="00772E1F"/>
    <w:pPr>
      <w:tabs>
        <w:tab w:val="left" w:pos="660"/>
      </w:tabs>
      <w:spacing w:before="60"/>
      <w:ind w:left="666" w:hanging="566"/>
    </w:pPr>
    <w:rPr>
      <w:rFonts w:ascii="Verdana Bold" w:eastAsia="ヒラギノ角ゴ Pro W3" w:hAnsi="Verdana Bold"/>
      <w:color w:val="444547"/>
    </w:rPr>
  </w:style>
  <w:style w:type="character" w:styleId="Refdecomentario">
    <w:name w:val="annotation reference"/>
    <w:uiPriority w:val="99"/>
    <w:semiHidden/>
    <w:unhideWhenUsed/>
    <w:rsid w:val="00772E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2E1F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uiPriority w:val="99"/>
    <w:rsid w:val="00772E1F"/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5C735C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2776"/>
    <w:pPr>
      <w:spacing w:after="160"/>
    </w:pPr>
    <w:rPr>
      <w:rFonts w:ascii="Georgia" w:eastAsia="SimSun" w:hAnsi="Georgia"/>
      <w:b/>
      <w:bCs/>
      <w:color w:val="323232"/>
      <w:lang w:eastAsia="ja-JP"/>
    </w:rPr>
  </w:style>
  <w:style w:type="character" w:customStyle="1" w:styleId="AsuntodelcomentarioCar">
    <w:name w:val="Asunto del comentario Car"/>
    <w:link w:val="Asuntodelcomentario"/>
    <w:uiPriority w:val="99"/>
    <w:semiHidden/>
    <w:rsid w:val="00B32776"/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ColorfulShading-Accent11">
    <w:name w:val="Colorful Shading - Accent 11"/>
    <w:hidden/>
    <w:uiPriority w:val="71"/>
    <w:unhideWhenUsed/>
    <w:rsid w:val="00E56D00"/>
    <w:rPr>
      <w:color w:val="323232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41241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character" w:customStyle="1" w:styleId="apple-converted-space">
    <w:name w:val="apple-converted-space"/>
    <w:rsid w:val="00041241"/>
  </w:style>
  <w:style w:type="character" w:styleId="Hipervnculovisitado">
    <w:name w:val="FollowedHyperlink"/>
    <w:basedOn w:val="Fuentedeprrafopredeter"/>
    <w:uiPriority w:val="99"/>
    <w:semiHidden/>
    <w:unhideWhenUsed/>
    <w:rsid w:val="0010247A"/>
    <w:rPr>
      <w:color w:val="B4975A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7D60"/>
    <w:rPr>
      <w:color w:val="605E5C"/>
      <w:shd w:val="clear" w:color="auto" w:fill="E1DFDD"/>
    </w:rPr>
  </w:style>
  <w:style w:type="paragraph" w:customStyle="1" w:styleId="msonormal0">
    <w:name w:val="msonormal"/>
    <w:basedOn w:val="Normal"/>
    <w:uiPriority w:val="99"/>
    <w:rsid w:val="00A70BB0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paragraph" w:styleId="Sinespaciado">
    <w:name w:val="No Spacing"/>
    <w:uiPriority w:val="1"/>
    <w:qFormat/>
    <w:rsid w:val="00A70BB0"/>
    <w:rPr>
      <w:rFonts w:asciiTheme="minorHAnsi" w:eastAsia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63"/>
    <w:qFormat/>
    <w:rsid w:val="00A70BB0"/>
    <w:pPr>
      <w:ind w:left="720"/>
      <w:contextualSpacing/>
    </w:pPr>
  </w:style>
  <w:style w:type="paragraph" w:styleId="Revisin">
    <w:name w:val="Revision"/>
    <w:hidden/>
    <w:uiPriority w:val="62"/>
    <w:unhideWhenUsed/>
    <w:rsid w:val="00774D8A"/>
    <w:rPr>
      <w:color w:val="323232"/>
      <w:sz w:val="24"/>
      <w:szCs w:val="24"/>
      <w:lang w:eastAsia="ja-JP"/>
    </w:rPr>
  </w:style>
  <w:style w:type="paragraph" w:customStyle="1" w:styleId="paragraph">
    <w:name w:val="paragraph"/>
    <w:basedOn w:val="Normal"/>
    <w:rsid w:val="002E027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en-US"/>
    </w:rPr>
  </w:style>
  <w:style w:type="character" w:customStyle="1" w:styleId="normaltextrun">
    <w:name w:val="normaltextrun"/>
    <w:basedOn w:val="Fuentedeprrafopredeter"/>
    <w:rsid w:val="002E0279"/>
  </w:style>
  <w:style w:type="character" w:customStyle="1" w:styleId="eop">
    <w:name w:val="eop"/>
    <w:basedOn w:val="Fuentedeprrafopredeter"/>
    <w:rsid w:val="002E0279"/>
  </w:style>
  <w:style w:type="character" w:customStyle="1" w:styleId="pagebreaktextspan">
    <w:name w:val="pagebreaktextspan"/>
    <w:basedOn w:val="Fuentedeprrafopredeter"/>
    <w:rsid w:val="002E0279"/>
  </w:style>
  <w:style w:type="character" w:styleId="Nmerodepgina">
    <w:name w:val="page number"/>
    <w:basedOn w:val="Fuentedeprrafopredeter"/>
    <w:uiPriority w:val="99"/>
    <w:semiHidden/>
    <w:unhideWhenUsed/>
    <w:rsid w:val="00990259"/>
  </w:style>
  <w:style w:type="character" w:styleId="Mencinsinresolver">
    <w:name w:val="Unresolved Mention"/>
    <w:basedOn w:val="Fuentedeprrafopredeter"/>
    <w:uiPriority w:val="99"/>
    <w:semiHidden/>
    <w:unhideWhenUsed/>
    <w:rsid w:val="00FD246B"/>
    <w:rPr>
      <w:color w:val="605E5C"/>
      <w:shd w:val="clear" w:color="auto" w:fill="E1DFDD"/>
    </w:rPr>
  </w:style>
  <w:style w:type="character" w:styleId="nfasis">
    <w:name w:val="Emphasis"/>
    <w:uiPriority w:val="20"/>
    <w:qFormat/>
    <w:rsid w:val="00AB5BDF"/>
    <w:rPr>
      <w:rFonts w:ascii="Avenir Next" w:hAnsi="Avenir Next"/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B5B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B5BDF"/>
    <w:rPr>
      <w:rFonts w:ascii="Courier New" w:eastAsia="Times New Roman" w:hAnsi="Courier New" w:cs="Courier New"/>
      <w:lang w:val="es-CO" w:eastAsia="es-ES_tradnl"/>
    </w:rPr>
  </w:style>
  <w:style w:type="character" w:customStyle="1" w:styleId="y2iqfc">
    <w:name w:val="y2iqfc"/>
    <w:basedOn w:val="Fuentedeprrafopredeter"/>
    <w:rsid w:val="00AB5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ffie-mexico.acclaimworks.com/" TargetMode="External"/><Relationship Id="rId18" Type="http://schemas.openxmlformats.org/officeDocument/2006/relationships/hyperlink" Target="https://www.effie.com.mx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ffie.com.mx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o@effie.com.mx?subject=Pregunta%20Effie%20Awards%20M&#233;xico" TargetMode="External"/><Relationship Id="rId20" Type="http://schemas.openxmlformats.org/officeDocument/2006/relationships/hyperlink" Target="http://current.effie.org.s3.amazonaws.com/downloads/Effie_US_Effective_Entry_Guide_Section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ffie-mexico.acclaimworks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fie.com.mx/" TargetMode="External"/><Relationship Id="rId23" Type="http://schemas.openxmlformats.org/officeDocument/2006/relationships/hyperlink" Target="https://effie-mexico.acclaimworks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current.effie.org.s3.amazonaws.com/downloads/Effie_US_Effective_Entry_Guide_Section2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ffie-mexico.acclaimworks.com/" TargetMode="External"/><Relationship Id="rId22" Type="http://schemas.openxmlformats.org/officeDocument/2006/relationships/hyperlink" Target="https://www.effie.com.mx/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one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NEW Effie Colours">
      <a:dk1>
        <a:srgbClr val="000000"/>
      </a:dk1>
      <a:lt1>
        <a:srgbClr val="FFFFFF"/>
      </a:lt1>
      <a:dk2>
        <a:srgbClr val="323232"/>
      </a:dk2>
      <a:lt2>
        <a:srgbClr val="FFFFFF"/>
      </a:lt2>
      <a:accent1>
        <a:srgbClr val="B4975A"/>
      </a:accent1>
      <a:accent2>
        <a:srgbClr val="B4975A"/>
      </a:accent2>
      <a:accent3>
        <a:srgbClr val="8A8D8F"/>
      </a:accent3>
      <a:accent4>
        <a:srgbClr val="8A8D8F"/>
      </a:accent4>
      <a:accent5>
        <a:srgbClr val="762F18"/>
      </a:accent5>
      <a:accent6>
        <a:srgbClr val="762F18"/>
      </a:accent6>
      <a:hlink>
        <a:srgbClr val="B4975A"/>
      </a:hlink>
      <a:folHlink>
        <a:srgbClr val="B4975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4DD9A9E-F348-474B-AB14-C183CBB4647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78E891B0A1048BAE150D71902721A" ma:contentTypeVersion="10" ma:contentTypeDescription="Create a new document." ma:contentTypeScope="" ma:versionID="ef59de143470399cb4ac76d3be032109">
  <xsd:schema xmlns:xsd="http://www.w3.org/2001/XMLSchema" xmlns:xs="http://www.w3.org/2001/XMLSchema" xmlns:p="http://schemas.microsoft.com/office/2006/metadata/properties" xmlns:ns2="9c636a6a-bc4f-4c0a-89fc-d9fb467f1f3e" xmlns:ns3="738af4f3-9644-46d5-83d7-61134c8fb4c0" targetNamespace="http://schemas.microsoft.com/office/2006/metadata/properties" ma:root="true" ma:fieldsID="f929dd1a65f624161a90110b91051d7e" ns2:_="" ns3:_="">
    <xsd:import namespace="9c636a6a-bc4f-4c0a-89fc-d9fb467f1f3e"/>
    <xsd:import namespace="738af4f3-9644-46d5-83d7-61134c8fb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36a6a-bc4f-4c0a-89fc-d9fb467f1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af4f3-9644-46d5-83d7-61134c8fb4c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CEF06B-3B1C-4439-9FB7-92271756F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36a6a-bc4f-4c0a-89fc-d9fb467f1f3e"/>
    <ds:schemaRef ds:uri="738af4f3-9644-46d5-83d7-61134c8fb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960B66-1EF9-4CA4-9590-21318BE007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3EF272-5747-D749-938E-EAC1A0F69E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F69916-3AC1-4582-8311-3C9DF1C821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42</Pages>
  <Words>10183</Words>
  <Characters>56008</Characters>
  <Application>Microsoft Office Word</Application>
  <DocSecurity>0</DocSecurity>
  <Lines>466</Lines>
  <Paragraphs>132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66059</CharactersWithSpaces>
  <SharedDoc>false</SharedDoc>
  <HLinks>
    <vt:vector size="156" baseType="variant">
      <vt:variant>
        <vt:i4>5439538</vt:i4>
      </vt:variant>
      <vt:variant>
        <vt:i4>72</vt:i4>
      </vt:variant>
      <vt:variant>
        <vt:i4>0</vt:i4>
      </vt:variant>
      <vt:variant>
        <vt:i4>5</vt:i4>
      </vt:variant>
      <vt:variant>
        <vt:lpwstr>https://www.effie.org/77/entry_details/2</vt:lpwstr>
      </vt:variant>
      <vt:variant>
        <vt:lpwstr/>
      </vt:variant>
      <vt:variant>
        <vt:i4>327681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JudgingMaterials</vt:lpwstr>
      </vt:variant>
      <vt:variant>
        <vt:i4>6225996</vt:i4>
      </vt:variant>
      <vt:variant>
        <vt:i4>66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63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6225996</vt:i4>
      </vt:variant>
      <vt:variant>
        <vt:i4>60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57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3145790</vt:i4>
      </vt:variant>
      <vt:variant>
        <vt:i4>54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2621476</vt:i4>
      </vt:variant>
      <vt:variant>
        <vt:i4>51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2621476</vt:i4>
      </vt:variant>
      <vt:variant>
        <vt:i4>48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5374007</vt:i4>
      </vt:variant>
      <vt:variant>
        <vt:i4>45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7995512</vt:i4>
      </vt:variant>
      <vt:variant>
        <vt:i4>42</vt:i4>
      </vt:variant>
      <vt:variant>
        <vt:i4>0</vt:i4>
      </vt:variant>
      <vt:variant>
        <vt:i4>5</vt:i4>
      </vt:variant>
      <vt:variant>
        <vt:lpwstr>https://sustainabledevelopment.un.org/sdgs</vt:lpwstr>
      </vt:variant>
      <vt:variant>
        <vt:lpwstr/>
      </vt:variant>
      <vt:variant>
        <vt:i4>6750261</vt:i4>
      </vt:variant>
      <vt:variant>
        <vt:i4>39</vt:i4>
      </vt:variant>
      <vt:variant>
        <vt:i4>0</vt:i4>
      </vt:variant>
      <vt:variant>
        <vt:i4>5</vt:i4>
      </vt:variant>
      <vt:variant>
        <vt:lpwstr>https://sustainabledevelopment.un.org/post2015/transformingourworld</vt:lpwstr>
      </vt:variant>
      <vt:variant>
        <vt:lpwstr/>
      </vt:variant>
      <vt:variant>
        <vt:i4>3997707</vt:i4>
      </vt:variant>
      <vt:variant>
        <vt:i4>36</vt:i4>
      </vt:variant>
      <vt:variant>
        <vt:i4>0</vt:i4>
      </vt:variant>
      <vt:variant>
        <vt:i4>5</vt:i4>
      </vt:variant>
      <vt:variant>
        <vt:lpwstr>http://current.effie.org.s3.amazonaws.com/downloads/2021_US_Creative_Requirements.pdf</vt:lpwstr>
      </vt:variant>
      <vt:variant>
        <vt:lpwstr/>
      </vt:variant>
      <vt:variant>
        <vt:i4>524362</vt:i4>
      </vt:variant>
      <vt:variant>
        <vt:i4>33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30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27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2359395</vt:i4>
      </vt:variant>
      <vt:variant>
        <vt:i4>24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4980796</vt:i4>
      </vt:variant>
      <vt:variant>
        <vt:i4>21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http://current.effie.org.s3.amazonaws.com/downloads/Effie_US_Effective_Entry_Guide_Section3.pdf</vt:lpwstr>
      </vt:variant>
      <vt:variant>
        <vt:lpwstr/>
      </vt:variant>
      <vt:variant>
        <vt:i4>4980797</vt:i4>
      </vt:variant>
      <vt:variant>
        <vt:i4>18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http://current.effie.org.s3.amazonaws.com/downloads/Effie_US_Effective_Entry_Guide_Section2.pdf</vt:lpwstr>
      </vt:variant>
      <vt:variant>
        <vt:lpwstr/>
      </vt:variant>
      <vt:variant>
        <vt:i4>7864408</vt:i4>
      </vt:variant>
      <vt:variant>
        <vt:i4>15</vt:i4>
      </vt:variant>
      <vt:variant>
        <vt:i4>0</vt:i4>
      </vt:variant>
      <vt:variant>
        <vt:i4>5</vt:i4>
      </vt:variant>
      <vt:variant>
        <vt:lpwstr>http://current.effie.org.s3.amazonaws.com/downloads/2021_Effie_Sourcing_Data.pdf</vt:lpwstr>
      </vt:variant>
      <vt:variant>
        <vt:lpwstr/>
      </vt:variant>
      <vt:variant>
        <vt:i4>393238</vt:i4>
      </vt:variant>
      <vt:variant>
        <vt:i4>12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  <vt:variant>
        <vt:i4>1114143</vt:i4>
      </vt:variant>
      <vt:variant>
        <vt:i4>9</vt:i4>
      </vt:variant>
      <vt:variant>
        <vt:i4>0</vt:i4>
      </vt:variant>
      <vt:variant>
        <vt:i4>5</vt:i4>
      </vt:variant>
      <vt:variant>
        <vt:lpwstr>http://current.effie.org.s3.amazonaws.com/downloads/2021_US_Categories.pdf</vt:lpwstr>
      </vt:variant>
      <vt:variant>
        <vt:lpwstr/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5374007</vt:i4>
      </vt:variant>
      <vt:variant>
        <vt:i4>3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3866704</vt:i4>
      </vt:variant>
      <vt:variant>
        <vt:i4>0</vt:i4>
      </vt:variant>
      <vt:variant>
        <vt:i4>0</vt:i4>
      </vt:variant>
      <vt:variant>
        <vt:i4>5</vt:i4>
      </vt:variant>
      <vt:variant>
        <vt:lpwstr>mailto:entries@effie.org?subject=Effie%20US%20Entry%20Question</vt:lpwstr>
      </vt:variant>
      <vt:variant>
        <vt:lpwstr/>
      </vt:variant>
      <vt:variant>
        <vt:i4>393238</vt:i4>
      </vt:variant>
      <vt:variant>
        <vt:i4>0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Jones</dc:creator>
  <cp:keywords/>
  <dc:description/>
  <cp:lastModifiedBy>Ana Karen Lopez</cp:lastModifiedBy>
  <cp:revision>2</cp:revision>
  <cp:lastPrinted>2020-12-08T17:48:00Z</cp:lastPrinted>
  <dcterms:created xsi:type="dcterms:W3CDTF">2024-02-27T19:41:00Z</dcterms:created>
  <dcterms:modified xsi:type="dcterms:W3CDTF">2024-02-27T19:41:00Z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  <property fmtid="{D5CDD505-2E9C-101B-9397-08002B2CF9AE}" pid="3" name="ContentTypeId">
    <vt:lpwstr>0x01010015578E891B0A1048BAE150D71902721A</vt:lpwstr>
  </property>
</Properties>
</file>